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327D" w14:textId="77777777" w:rsidR="000B3303" w:rsidRPr="000B3303" w:rsidRDefault="000B3303" w:rsidP="000B3303">
      <w:pPr>
        <w:pStyle w:val="berschrift1"/>
        <w:spacing w:after="120" w:line="480" w:lineRule="auto"/>
        <w:rPr>
          <w:rFonts w:cs="Arial"/>
          <w:sz w:val="22"/>
          <w:lang w:val="en-US"/>
        </w:rPr>
      </w:pPr>
    </w:p>
    <w:p w14:paraId="4FB0302E" w14:textId="77777777" w:rsidR="0091124B" w:rsidRDefault="0091124B" w:rsidP="0091124B">
      <w:pPr>
        <w:pStyle w:val="berschrift1"/>
        <w:spacing w:after="120" w:line="480" w:lineRule="auto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>Doctoral candidate:</w:t>
      </w:r>
      <w:r>
        <w:rPr>
          <w:rFonts w:cs="Arial"/>
          <w:sz w:val="22"/>
          <w:lang w:val="en-US"/>
        </w:rPr>
        <w:tab/>
        <w:t>____________________________</w:t>
      </w:r>
      <w:r>
        <w:rPr>
          <w:rFonts w:cs="Arial"/>
          <w:sz w:val="22"/>
          <w:lang w:val="en-US"/>
        </w:rPr>
        <w:br/>
        <w:t>Working title:</w:t>
      </w:r>
      <w:r>
        <w:rPr>
          <w:rFonts w:cs="Arial"/>
          <w:sz w:val="22"/>
          <w:lang w:val="en-US"/>
        </w:rPr>
        <w:tab/>
      </w:r>
      <w:r>
        <w:rPr>
          <w:rFonts w:cs="Arial"/>
          <w:sz w:val="22"/>
          <w:lang w:val="en-US"/>
        </w:rPr>
        <w:tab/>
        <w:t>____________________________</w:t>
      </w:r>
      <w:r>
        <w:rPr>
          <w:rFonts w:cs="Arial"/>
          <w:sz w:val="22"/>
          <w:lang w:val="en-US"/>
        </w:rPr>
        <w:br/>
        <w:t>Supervisor (DocGS):</w:t>
      </w:r>
      <w:r>
        <w:rPr>
          <w:rFonts w:cs="Arial"/>
          <w:sz w:val="22"/>
          <w:lang w:val="en-US"/>
        </w:rPr>
        <w:tab/>
        <w:t>____________________________</w:t>
      </w:r>
    </w:p>
    <w:p w14:paraId="19290F53" w14:textId="77777777" w:rsidR="000B3303" w:rsidRPr="000B3303" w:rsidRDefault="000B3303" w:rsidP="000B3303">
      <w:pPr>
        <w:pStyle w:val="berschrift2"/>
        <w:rPr>
          <w:rFonts w:ascii="Arial" w:hAnsi="Arial" w:cs="Arial"/>
          <w:lang w:val="en-US"/>
        </w:rPr>
      </w:pPr>
    </w:p>
    <w:p w14:paraId="0E766D79" w14:textId="0718A1BA" w:rsidR="00BA04D8" w:rsidRPr="006474DB" w:rsidRDefault="00A20D3F" w:rsidP="006E4344">
      <w:pPr>
        <w:pStyle w:val="Titel"/>
        <w:pBdr>
          <w:bottom w:val="none" w:sz="0" w:space="0" w:color="auto"/>
        </w:pBdr>
        <w:spacing w:after="0" w:line="288" w:lineRule="auto"/>
        <w:rPr>
          <w:rFonts w:ascii="Arial" w:eastAsiaTheme="minorHAnsi" w:hAnsi="Arial" w:cs="Arial"/>
          <w:b/>
          <w:color w:val="0070C0"/>
          <w:spacing w:val="0"/>
          <w:kern w:val="0"/>
          <w:sz w:val="32"/>
          <w:szCs w:val="28"/>
          <w:lang w:val="en-US"/>
        </w:rPr>
      </w:pPr>
      <w:r w:rsidRPr="006474DB">
        <w:rPr>
          <w:rFonts w:ascii="Arial" w:eastAsiaTheme="minorHAnsi" w:hAnsi="Arial" w:cs="Arial"/>
          <w:b/>
          <w:color w:val="0070C0"/>
          <w:spacing w:val="0"/>
          <w:kern w:val="0"/>
          <w:sz w:val="32"/>
          <w:szCs w:val="28"/>
          <w:lang w:val="en-US"/>
        </w:rPr>
        <w:t>Interim Report</w:t>
      </w:r>
      <w:r w:rsidR="006E4344" w:rsidRPr="006474DB">
        <w:rPr>
          <w:rFonts w:ascii="Arial" w:eastAsiaTheme="minorHAnsi" w:hAnsi="Arial" w:cs="Arial"/>
          <w:b/>
          <w:color w:val="0070C0"/>
          <w:spacing w:val="0"/>
          <w:kern w:val="0"/>
          <w:sz w:val="32"/>
          <w:szCs w:val="28"/>
          <w:lang w:val="en-US"/>
        </w:rPr>
        <w:t xml:space="preserve"> (</w:t>
      </w:r>
      <w:r w:rsidR="0036290E">
        <w:rPr>
          <w:rFonts w:ascii="Arial" w:eastAsiaTheme="minorHAnsi" w:hAnsi="Arial" w:cs="Arial"/>
          <w:b/>
          <w:color w:val="0070C0"/>
          <w:spacing w:val="0"/>
          <w:kern w:val="0"/>
          <w:sz w:val="32"/>
          <w:szCs w:val="28"/>
          <w:lang w:val="en-US"/>
        </w:rPr>
        <w:t xml:space="preserve">for </w:t>
      </w:r>
      <w:r w:rsidR="006E4344" w:rsidRPr="006474DB">
        <w:rPr>
          <w:rFonts w:ascii="Arial" w:eastAsiaTheme="minorHAnsi" w:hAnsi="Arial" w:cs="Arial"/>
          <w:b/>
          <w:color w:val="0070C0"/>
          <w:spacing w:val="0"/>
          <w:kern w:val="0"/>
          <w:sz w:val="32"/>
          <w:szCs w:val="28"/>
          <w:lang w:val="en-US"/>
        </w:rPr>
        <w:t>Feedback Session)</w:t>
      </w:r>
    </w:p>
    <w:p w14:paraId="300FE44C" w14:textId="77777777" w:rsidR="008B610C" w:rsidRDefault="008B610C" w:rsidP="0016760B">
      <w:pPr>
        <w:jc w:val="both"/>
        <w:rPr>
          <w:rFonts w:cs="Arial"/>
          <w:i/>
          <w:color w:val="0070C0"/>
          <w:lang w:val="en-US"/>
        </w:rPr>
      </w:pPr>
    </w:p>
    <w:p w14:paraId="70527FAA" w14:textId="5A52A850" w:rsidR="005E24C4" w:rsidRPr="000B3303" w:rsidRDefault="00A20D3F" w:rsidP="0016760B">
      <w:pPr>
        <w:jc w:val="both"/>
        <w:rPr>
          <w:rFonts w:cs="Arial"/>
          <w:i/>
          <w:color w:val="0070C0"/>
          <w:lang w:val="en-US"/>
        </w:rPr>
      </w:pPr>
      <w:r w:rsidRPr="000B3303">
        <w:rPr>
          <w:rFonts w:cs="Arial"/>
          <w:i/>
          <w:color w:val="0070C0"/>
          <w:lang w:val="en-US"/>
        </w:rPr>
        <w:t>The blue italic text passages only serve as explanations and can be deleted.</w:t>
      </w:r>
    </w:p>
    <w:p w14:paraId="75FC525A" w14:textId="77777777" w:rsidR="008B610C" w:rsidRDefault="008B610C" w:rsidP="005E24C4">
      <w:pPr>
        <w:rPr>
          <w:rFonts w:cs="Arial"/>
          <w:i/>
          <w:color w:val="0070C0"/>
          <w:lang w:val="en-US"/>
        </w:rPr>
      </w:pPr>
    </w:p>
    <w:p w14:paraId="052957E2" w14:textId="7FF1A58E" w:rsidR="005E24C4" w:rsidRPr="000B3303" w:rsidRDefault="00A20D3F" w:rsidP="005E24C4">
      <w:pPr>
        <w:rPr>
          <w:rFonts w:cs="Arial"/>
          <w:i/>
          <w:color w:val="0070C0"/>
          <w:lang w:val="en-US"/>
        </w:rPr>
      </w:pPr>
      <w:r w:rsidRPr="000B3303">
        <w:rPr>
          <w:rFonts w:cs="Arial"/>
          <w:i/>
          <w:color w:val="0070C0"/>
          <w:lang w:val="en-US"/>
        </w:rPr>
        <w:t>Leng</w:t>
      </w:r>
      <w:r w:rsidR="008B610C">
        <w:rPr>
          <w:rFonts w:cs="Arial"/>
          <w:i/>
          <w:color w:val="0070C0"/>
          <w:lang w:val="en-US"/>
        </w:rPr>
        <w:t>th of interim report: max. 3</w:t>
      </w:r>
      <w:r w:rsidRPr="000B3303">
        <w:rPr>
          <w:rFonts w:cs="Arial"/>
          <w:i/>
          <w:color w:val="0070C0"/>
          <w:lang w:val="en-US"/>
        </w:rPr>
        <w:t xml:space="preserve"> pages</w:t>
      </w:r>
    </w:p>
    <w:p w14:paraId="1E1D2A68" w14:textId="4899564E" w:rsidR="00A62D0E" w:rsidRPr="000B3303" w:rsidRDefault="00A20D3F" w:rsidP="005E24C4">
      <w:pPr>
        <w:rPr>
          <w:rFonts w:cs="Arial"/>
          <w:i/>
          <w:color w:val="0070C0"/>
          <w:lang w:val="en-US"/>
        </w:rPr>
      </w:pPr>
      <w:r w:rsidRPr="000B3303">
        <w:rPr>
          <w:rFonts w:cs="Arial"/>
          <w:i/>
          <w:color w:val="0070C0"/>
          <w:lang w:val="en-US"/>
        </w:rPr>
        <w:t>Keywords and clauses are possible</w:t>
      </w:r>
    </w:p>
    <w:p w14:paraId="5FF09F30" w14:textId="65F207AF" w:rsidR="00A62D0E" w:rsidRPr="000B3303" w:rsidRDefault="00A20D3F" w:rsidP="005E24C4">
      <w:pPr>
        <w:rPr>
          <w:rFonts w:cs="Arial"/>
          <w:i/>
          <w:color w:val="0070C0"/>
          <w:lang w:val="en-US"/>
        </w:rPr>
      </w:pPr>
      <w:r w:rsidRPr="000B3303">
        <w:rPr>
          <w:rFonts w:cs="Arial"/>
          <w:i/>
          <w:color w:val="0070C0"/>
          <w:lang w:val="en-US"/>
        </w:rPr>
        <w:t>The following points are only suggestions</w:t>
      </w:r>
    </w:p>
    <w:p w14:paraId="2D17D240" w14:textId="178A0111" w:rsidR="008E5039" w:rsidRDefault="008E5039" w:rsidP="005E24C4">
      <w:pPr>
        <w:rPr>
          <w:rFonts w:cs="Arial"/>
          <w:lang w:val="en-US"/>
        </w:rPr>
      </w:pPr>
    </w:p>
    <w:p w14:paraId="2457B707" w14:textId="77777777" w:rsidR="00880CBE" w:rsidRPr="000B3303" w:rsidRDefault="00880CBE" w:rsidP="005E24C4">
      <w:pPr>
        <w:rPr>
          <w:rFonts w:cs="Arial"/>
          <w:lang w:val="en-US"/>
        </w:rPr>
      </w:pPr>
    </w:p>
    <w:p w14:paraId="05E9A49D" w14:textId="4044711D" w:rsidR="0016760B" w:rsidRPr="000B3303" w:rsidRDefault="00E0349A" w:rsidP="00E0349A">
      <w:pPr>
        <w:tabs>
          <w:tab w:val="left" w:pos="284"/>
        </w:tabs>
        <w:spacing w:after="120"/>
        <w:jc w:val="both"/>
        <w:rPr>
          <w:rFonts w:cs="Arial"/>
          <w:lang w:val="en-US"/>
        </w:rPr>
      </w:pPr>
      <w:r w:rsidRPr="000B3303">
        <w:rPr>
          <w:rFonts w:cs="Arial"/>
          <w:lang w:val="en-US"/>
        </w:rPr>
        <w:t>1</w:t>
      </w:r>
      <w:r w:rsidRPr="000B3303">
        <w:rPr>
          <w:rFonts w:cs="Arial"/>
          <w:lang w:val="en-US"/>
        </w:rPr>
        <w:tab/>
      </w:r>
      <w:r w:rsidR="00A20D3F" w:rsidRPr="000B3303">
        <w:rPr>
          <w:rFonts w:cs="Arial"/>
          <w:lang w:val="en-US"/>
        </w:rPr>
        <w:t>Short conclusion of the results</w:t>
      </w:r>
      <w:r w:rsidR="00FE28F8" w:rsidRPr="000B3303">
        <w:rPr>
          <w:rFonts w:cs="Arial"/>
          <w:lang w:val="en-US"/>
        </w:rPr>
        <w:t xml:space="preserve"> </w:t>
      </w:r>
    </w:p>
    <w:p w14:paraId="6F5CD9D3" w14:textId="77777777" w:rsidR="0016760B" w:rsidRPr="000B3303" w:rsidRDefault="0016760B" w:rsidP="00FE28F8">
      <w:pPr>
        <w:spacing w:after="120"/>
        <w:jc w:val="both"/>
        <w:rPr>
          <w:rFonts w:cs="Arial"/>
          <w:lang w:val="en-US"/>
        </w:rPr>
      </w:pPr>
    </w:p>
    <w:p w14:paraId="581D55BB" w14:textId="77777777" w:rsidR="00A62D0E" w:rsidRPr="000B3303" w:rsidRDefault="00A62D0E" w:rsidP="00FE28F8">
      <w:pPr>
        <w:spacing w:after="120"/>
        <w:jc w:val="both"/>
        <w:rPr>
          <w:rFonts w:cs="Arial"/>
          <w:lang w:val="en-US"/>
        </w:rPr>
      </w:pPr>
    </w:p>
    <w:p w14:paraId="786EDE4B" w14:textId="60BBD5A6" w:rsidR="0016760B" w:rsidRPr="000B3303" w:rsidRDefault="0016760B" w:rsidP="00E0349A">
      <w:pPr>
        <w:tabs>
          <w:tab w:val="left" w:pos="284"/>
        </w:tabs>
        <w:spacing w:after="120"/>
        <w:jc w:val="both"/>
        <w:rPr>
          <w:rFonts w:cs="Arial"/>
          <w:lang w:val="en-US"/>
        </w:rPr>
      </w:pPr>
      <w:r w:rsidRPr="000B3303">
        <w:rPr>
          <w:rFonts w:cs="Arial"/>
          <w:lang w:val="en-US"/>
        </w:rPr>
        <w:t>2</w:t>
      </w:r>
      <w:r w:rsidR="00E0349A" w:rsidRPr="000B3303">
        <w:rPr>
          <w:rFonts w:cs="Arial"/>
          <w:lang w:val="en-US"/>
        </w:rPr>
        <w:tab/>
      </w:r>
      <w:r w:rsidR="00A20D3F" w:rsidRPr="000B3303">
        <w:rPr>
          <w:rFonts w:cs="Arial"/>
          <w:lang w:val="en-US"/>
        </w:rPr>
        <w:t>Main objectives aimed for at the beginning of the doctorate</w:t>
      </w:r>
    </w:p>
    <w:p w14:paraId="5052CAA5" w14:textId="77777777" w:rsidR="0016760B" w:rsidRPr="000B3303" w:rsidRDefault="0016760B" w:rsidP="00FE28F8">
      <w:pPr>
        <w:spacing w:after="120"/>
        <w:jc w:val="both"/>
        <w:rPr>
          <w:rFonts w:cs="Arial"/>
          <w:lang w:val="en-US"/>
        </w:rPr>
      </w:pPr>
    </w:p>
    <w:p w14:paraId="13350F42" w14:textId="77777777" w:rsidR="00A62D0E" w:rsidRPr="000B3303" w:rsidRDefault="00A62D0E" w:rsidP="00FE28F8">
      <w:pPr>
        <w:spacing w:after="120"/>
        <w:jc w:val="both"/>
        <w:rPr>
          <w:rFonts w:cs="Arial"/>
          <w:lang w:val="en-US"/>
        </w:rPr>
      </w:pPr>
    </w:p>
    <w:p w14:paraId="75971F5B" w14:textId="23659461" w:rsidR="00FE28F8" w:rsidRPr="000B3303" w:rsidRDefault="00FE28F8" w:rsidP="00E0349A">
      <w:pPr>
        <w:tabs>
          <w:tab w:val="left" w:pos="284"/>
        </w:tabs>
        <w:spacing w:after="120"/>
        <w:jc w:val="both"/>
        <w:rPr>
          <w:rFonts w:cs="Arial"/>
          <w:lang w:val="en-US"/>
        </w:rPr>
      </w:pPr>
      <w:r w:rsidRPr="000B3303">
        <w:rPr>
          <w:rFonts w:cs="Arial"/>
          <w:lang w:val="en-US"/>
        </w:rPr>
        <w:t>3</w:t>
      </w:r>
      <w:r w:rsidR="00E0349A" w:rsidRPr="000B3303">
        <w:rPr>
          <w:rFonts w:cs="Arial"/>
          <w:lang w:val="en-US"/>
        </w:rPr>
        <w:tab/>
      </w:r>
      <w:r w:rsidR="00A20D3F" w:rsidRPr="000B3303">
        <w:rPr>
          <w:rFonts w:cs="Arial"/>
          <w:lang w:val="en-US"/>
        </w:rPr>
        <w:t>Outcomes achieved until now</w:t>
      </w:r>
    </w:p>
    <w:p w14:paraId="419AD1BB" w14:textId="77777777" w:rsidR="0016760B" w:rsidRPr="000B3303" w:rsidRDefault="0016760B" w:rsidP="00FE28F8">
      <w:pPr>
        <w:spacing w:after="120"/>
        <w:jc w:val="both"/>
        <w:rPr>
          <w:rFonts w:cs="Arial"/>
          <w:lang w:val="en-US"/>
        </w:rPr>
      </w:pPr>
    </w:p>
    <w:p w14:paraId="6B6CCD85" w14:textId="77777777" w:rsidR="00A62D0E" w:rsidRPr="000B3303" w:rsidRDefault="00A62D0E" w:rsidP="00FE28F8">
      <w:pPr>
        <w:spacing w:after="120"/>
        <w:jc w:val="both"/>
        <w:rPr>
          <w:rFonts w:cs="Arial"/>
          <w:lang w:val="en-US"/>
        </w:rPr>
      </w:pPr>
    </w:p>
    <w:p w14:paraId="4815584F" w14:textId="16A880E3" w:rsidR="0016760B" w:rsidRPr="000B3303" w:rsidRDefault="00FE28F8" w:rsidP="00E0349A">
      <w:pPr>
        <w:tabs>
          <w:tab w:val="left" w:pos="284"/>
        </w:tabs>
        <w:spacing w:after="120"/>
        <w:jc w:val="both"/>
        <w:rPr>
          <w:rFonts w:cs="Arial"/>
          <w:lang w:val="en-US"/>
        </w:rPr>
      </w:pPr>
      <w:r w:rsidRPr="000B3303">
        <w:rPr>
          <w:rFonts w:cs="Arial"/>
          <w:lang w:val="en-US"/>
        </w:rPr>
        <w:t>4</w:t>
      </w:r>
      <w:r w:rsidR="00E0349A" w:rsidRPr="000B3303">
        <w:rPr>
          <w:rFonts w:cs="Arial"/>
          <w:lang w:val="en-US"/>
        </w:rPr>
        <w:tab/>
      </w:r>
      <w:r w:rsidR="00A20D3F" w:rsidRPr="000B3303">
        <w:rPr>
          <w:rFonts w:cs="Arial"/>
          <w:lang w:val="en-US"/>
        </w:rPr>
        <w:t>Where applicable: Why and how has the working schedule been changed</w:t>
      </w:r>
    </w:p>
    <w:p w14:paraId="75E9A53D" w14:textId="77777777" w:rsidR="0016760B" w:rsidRPr="000B3303" w:rsidRDefault="0016760B" w:rsidP="00FE28F8">
      <w:pPr>
        <w:spacing w:after="120"/>
        <w:jc w:val="both"/>
        <w:rPr>
          <w:rFonts w:cs="Arial"/>
          <w:lang w:val="en-US"/>
        </w:rPr>
      </w:pPr>
    </w:p>
    <w:p w14:paraId="1F750D7F" w14:textId="77777777" w:rsidR="00A62D0E" w:rsidRPr="000B3303" w:rsidRDefault="00A62D0E" w:rsidP="00FE28F8">
      <w:pPr>
        <w:spacing w:after="120"/>
        <w:jc w:val="both"/>
        <w:rPr>
          <w:rFonts w:cs="Arial"/>
          <w:lang w:val="en-US"/>
        </w:rPr>
      </w:pPr>
    </w:p>
    <w:p w14:paraId="6893902F" w14:textId="2F447D1B" w:rsidR="0016760B" w:rsidRPr="000B3303" w:rsidRDefault="00796F1A" w:rsidP="00E0349A">
      <w:pPr>
        <w:tabs>
          <w:tab w:val="left" w:pos="284"/>
        </w:tabs>
        <w:spacing w:after="120"/>
        <w:jc w:val="both"/>
        <w:rPr>
          <w:rFonts w:cs="Arial"/>
          <w:lang w:val="en-US"/>
        </w:rPr>
      </w:pPr>
      <w:r w:rsidRPr="000B3303">
        <w:rPr>
          <w:rFonts w:cs="Arial"/>
          <w:lang w:val="en-US"/>
        </w:rPr>
        <w:t>5</w:t>
      </w:r>
      <w:r w:rsidR="00E0349A" w:rsidRPr="000B3303">
        <w:rPr>
          <w:rFonts w:cs="Arial"/>
          <w:lang w:val="en-US"/>
        </w:rPr>
        <w:tab/>
      </w:r>
      <w:r w:rsidR="00A20D3F" w:rsidRPr="000B3303">
        <w:rPr>
          <w:rFonts w:cs="Arial"/>
          <w:lang w:val="en-US"/>
        </w:rPr>
        <w:t xml:space="preserve">Objectives for the further </w:t>
      </w:r>
      <w:r w:rsidR="007614F2" w:rsidRPr="000B3303">
        <w:rPr>
          <w:rFonts w:cs="Arial"/>
          <w:lang w:val="en-US"/>
        </w:rPr>
        <w:t>course of action</w:t>
      </w:r>
    </w:p>
    <w:p w14:paraId="660E3CE8" w14:textId="35513141" w:rsidR="00A62D0E" w:rsidRPr="000B3303" w:rsidRDefault="00A62D0E" w:rsidP="00FE28F8">
      <w:pPr>
        <w:spacing w:after="120"/>
        <w:jc w:val="both"/>
        <w:rPr>
          <w:rFonts w:cs="Arial"/>
          <w:lang w:val="en-US"/>
        </w:rPr>
      </w:pPr>
    </w:p>
    <w:p w14:paraId="06DB5446" w14:textId="77777777" w:rsidR="007614F2" w:rsidRPr="000B3303" w:rsidRDefault="007614F2" w:rsidP="00FE28F8">
      <w:pPr>
        <w:spacing w:after="120"/>
        <w:jc w:val="both"/>
        <w:rPr>
          <w:rFonts w:cs="Arial"/>
          <w:lang w:val="en-US"/>
        </w:rPr>
      </w:pPr>
    </w:p>
    <w:p w14:paraId="4B437549" w14:textId="07EA1794" w:rsidR="0016760B" w:rsidRPr="000B3303" w:rsidRDefault="00796F1A" w:rsidP="00E0349A">
      <w:pPr>
        <w:tabs>
          <w:tab w:val="left" w:pos="284"/>
        </w:tabs>
        <w:spacing w:after="120"/>
        <w:jc w:val="both"/>
        <w:rPr>
          <w:rFonts w:cs="Arial"/>
          <w:lang w:val="en-US"/>
        </w:rPr>
      </w:pPr>
      <w:r w:rsidRPr="000B3303">
        <w:rPr>
          <w:rFonts w:cs="Arial"/>
          <w:lang w:val="en-US"/>
        </w:rPr>
        <w:t>6</w:t>
      </w:r>
      <w:r w:rsidR="00E0349A" w:rsidRPr="000B3303">
        <w:rPr>
          <w:rFonts w:cs="Arial"/>
          <w:lang w:val="en-US"/>
        </w:rPr>
        <w:tab/>
      </w:r>
      <w:r w:rsidR="007614F2" w:rsidRPr="000B3303">
        <w:rPr>
          <w:rFonts w:cs="Arial"/>
          <w:lang w:val="en-US"/>
        </w:rPr>
        <w:t>Where applicable</w:t>
      </w:r>
      <w:r w:rsidR="00A62D0E" w:rsidRPr="000B3303">
        <w:rPr>
          <w:rFonts w:cs="Arial"/>
          <w:lang w:val="en-US"/>
        </w:rPr>
        <w:t xml:space="preserve">: </w:t>
      </w:r>
      <w:r w:rsidR="007614F2" w:rsidRPr="000B3303">
        <w:rPr>
          <w:rFonts w:cs="Arial"/>
          <w:lang w:val="en-US"/>
        </w:rPr>
        <w:t>Remarkable, unforeseen insights, breakthroughs, highlights</w:t>
      </w:r>
    </w:p>
    <w:p w14:paraId="75F7534C" w14:textId="77777777" w:rsidR="00887C63" w:rsidRPr="000B3303" w:rsidRDefault="00887C63" w:rsidP="00FE28F8">
      <w:pPr>
        <w:spacing w:after="120"/>
        <w:jc w:val="both"/>
        <w:rPr>
          <w:rFonts w:cs="Arial"/>
          <w:lang w:val="en-US"/>
        </w:rPr>
      </w:pPr>
    </w:p>
    <w:p w14:paraId="366D7C85" w14:textId="5411525C" w:rsidR="008019A5" w:rsidRPr="000B3303" w:rsidRDefault="008019A5" w:rsidP="00FE28F8">
      <w:pPr>
        <w:spacing w:after="120"/>
        <w:jc w:val="both"/>
        <w:rPr>
          <w:rFonts w:cs="Arial"/>
          <w:lang w:val="en-US"/>
        </w:rPr>
      </w:pPr>
    </w:p>
    <w:p w14:paraId="4CF4C830" w14:textId="77777777" w:rsidR="00880CBE" w:rsidRPr="00886418" w:rsidRDefault="00880CBE" w:rsidP="0088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  <w:szCs w:val="20"/>
          <w:lang w:val="en-US"/>
        </w:rPr>
      </w:pPr>
    </w:p>
    <w:p w14:paraId="65B0C050" w14:textId="77777777" w:rsidR="00880CBE" w:rsidRPr="00886418" w:rsidRDefault="00880CBE" w:rsidP="0088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  <w:szCs w:val="20"/>
          <w:lang w:val="en-US"/>
        </w:rPr>
      </w:pPr>
      <w:r w:rsidRPr="00886418">
        <w:rPr>
          <w:rFonts w:cs="Arial"/>
          <w:szCs w:val="20"/>
          <w:lang w:val="en-US"/>
        </w:rPr>
        <w:t>___________________</w:t>
      </w:r>
      <w:r w:rsidRPr="00886418">
        <w:rPr>
          <w:rFonts w:cs="Arial"/>
          <w:szCs w:val="20"/>
          <w:lang w:val="en-US"/>
        </w:rPr>
        <w:tab/>
        <w:t>_______________</w:t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  <w:t>___________________________</w:t>
      </w:r>
    </w:p>
    <w:p w14:paraId="48CEA5F6" w14:textId="77777777" w:rsidR="00880CBE" w:rsidRPr="00886418" w:rsidRDefault="00880CBE" w:rsidP="0088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  <w:szCs w:val="20"/>
          <w:lang w:val="en-US"/>
        </w:rPr>
      </w:pPr>
      <w:r w:rsidRPr="00886418">
        <w:rPr>
          <w:rFonts w:cs="Arial"/>
          <w:iCs/>
          <w:szCs w:val="20"/>
          <w:lang w:val="en-US"/>
        </w:rPr>
        <w:t>Place</w:t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iCs/>
          <w:szCs w:val="20"/>
          <w:lang w:val="en-US"/>
        </w:rPr>
        <w:t>Date</w:t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</w:r>
      <w:r w:rsidRPr="00886418">
        <w:rPr>
          <w:rFonts w:cs="Arial"/>
          <w:szCs w:val="20"/>
          <w:lang w:val="en-US"/>
        </w:rPr>
        <w:tab/>
        <w:t>Doctoral candidate</w:t>
      </w:r>
    </w:p>
    <w:p w14:paraId="3AC1B399" w14:textId="77777777" w:rsidR="00880CBE" w:rsidRPr="00886418" w:rsidRDefault="00880CBE" w:rsidP="0088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  <w:lang w:val="en-US"/>
        </w:rPr>
      </w:pPr>
    </w:p>
    <w:p w14:paraId="3413B745" w14:textId="77777777" w:rsidR="00880CBE" w:rsidRPr="00886418" w:rsidRDefault="00880CBE" w:rsidP="0088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  <w:lang w:val="en-US"/>
        </w:rPr>
      </w:pPr>
      <w:r w:rsidRPr="00886418">
        <w:rPr>
          <w:rFonts w:cs="Arial"/>
          <w:lang w:val="en-US"/>
        </w:rPr>
        <w:t>__________________</w:t>
      </w:r>
      <w:r w:rsidRPr="00886418">
        <w:rPr>
          <w:rFonts w:cs="Arial"/>
          <w:lang w:val="en-US"/>
        </w:rPr>
        <w:tab/>
        <w:t>_______________</w:t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  <w:t>__________________________</w:t>
      </w:r>
    </w:p>
    <w:p w14:paraId="736A9EDD" w14:textId="77777777" w:rsidR="00880CBE" w:rsidRPr="001446D2" w:rsidRDefault="00880CBE" w:rsidP="0088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10"/>
        </w:tabs>
        <w:spacing w:line="288" w:lineRule="auto"/>
        <w:rPr>
          <w:lang w:val="en-US"/>
        </w:rPr>
      </w:pPr>
      <w:r w:rsidRPr="00886418">
        <w:rPr>
          <w:rFonts w:cs="Arial"/>
          <w:iCs/>
          <w:lang w:val="en-US"/>
        </w:rPr>
        <w:t>Place</w:t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</w:r>
      <w:r w:rsidRPr="00886418">
        <w:rPr>
          <w:rFonts w:cs="Arial"/>
          <w:iCs/>
          <w:lang w:val="en-US"/>
        </w:rPr>
        <w:t>Date</w:t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</w:r>
      <w:r w:rsidRPr="00886418">
        <w:rPr>
          <w:rFonts w:cs="Arial"/>
          <w:lang w:val="en-US"/>
        </w:rPr>
        <w:tab/>
        <w:t>Supervisor</w:t>
      </w:r>
      <w:r w:rsidRPr="00886418">
        <w:rPr>
          <w:rFonts w:cs="Arial"/>
          <w:lang w:val="en-US"/>
        </w:rPr>
        <w:tab/>
      </w:r>
    </w:p>
    <w:p w14:paraId="397C6239" w14:textId="3250485C" w:rsidR="008019A5" w:rsidRPr="000B3303" w:rsidRDefault="008019A5" w:rsidP="00880CBE">
      <w:pPr>
        <w:spacing w:after="120"/>
        <w:jc w:val="both"/>
        <w:rPr>
          <w:rFonts w:cs="Arial"/>
          <w:lang w:val="en-US"/>
        </w:rPr>
      </w:pPr>
    </w:p>
    <w:sectPr w:rsidR="008019A5" w:rsidRPr="000B3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369A" w14:textId="77777777" w:rsidR="00616BEF" w:rsidRDefault="00616BEF" w:rsidP="00BA04D8">
      <w:r>
        <w:separator/>
      </w:r>
    </w:p>
  </w:endnote>
  <w:endnote w:type="continuationSeparator" w:id="0">
    <w:p w14:paraId="3833C9B4" w14:textId="77777777" w:rsidR="00616BEF" w:rsidRDefault="00616BEF" w:rsidP="00BA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E132" w14:textId="77777777" w:rsidR="00B02204" w:rsidRPr="00B02204" w:rsidRDefault="00B022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4780830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8546CC" w14:textId="2C3AA5CF" w:rsidR="000B3303" w:rsidRPr="00B02204" w:rsidRDefault="000B3303">
            <w:pPr>
              <w:pStyle w:val="Fuzeile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02204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02204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022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02204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022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02204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0220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DED4F53" w14:textId="1EB89594" w:rsidR="000B3303" w:rsidRPr="000B3303" w:rsidRDefault="006474DB">
    <w:pPr>
      <w:pStyle w:val="Fuzeile"/>
      <w:rPr>
        <w:rFonts w:ascii="Arial" w:hAnsi="Arial" w:cs="Arial"/>
        <w:sz w:val="18"/>
        <w:szCs w:val="18"/>
      </w:rPr>
    </w:pPr>
    <w:r w:rsidRPr="005374A3">
      <w:rPr>
        <w:rFonts w:ascii="Arial" w:hAnsi="Arial" w:cs="Arial"/>
        <w:sz w:val="16"/>
        <w:szCs w:val="16"/>
      </w:rPr>
      <w:t>Graduiertenzentrum GCS, TUM Campus Straubing für Biotechnologie und Nachhaltigkeit, Petersgasse 5, 94315 Straubing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4F59" w14:textId="77777777" w:rsidR="00B02204" w:rsidRDefault="00B022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AAAF" w14:textId="77777777" w:rsidR="00616BEF" w:rsidRDefault="00616BEF" w:rsidP="00BA04D8">
      <w:r>
        <w:separator/>
      </w:r>
    </w:p>
  </w:footnote>
  <w:footnote w:type="continuationSeparator" w:id="0">
    <w:p w14:paraId="3B52BE0C" w14:textId="77777777" w:rsidR="00616BEF" w:rsidRDefault="00616BEF" w:rsidP="00BA0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0E8E4" w14:textId="77777777" w:rsidR="00B02204" w:rsidRDefault="00B022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8E6E" w14:textId="4785C1D4" w:rsidR="00BA04D8" w:rsidRPr="00B02204" w:rsidRDefault="000B3303" w:rsidP="00F152E6">
    <w:pPr>
      <w:pStyle w:val="Kopfzeile"/>
    </w:pPr>
    <w:r w:rsidRPr="00B02204">
      <w:rPr>
        <w:noProof/>
        <w:lang w:eastAsia="de-DE"/>
      </w:rPr>
      <w:drawing>
        <wp:anchor distT="0" distB="0" distL="114300" distR="114300" simplePos="0" relativeHeight="251660288" behindDoc="0" locked="1" layoutInCell="1" allowOverlap="1" wp14:anchorId="63938012" wp14:editId="1264A7B3">
          <wp:simplePos x="0" y="0"/>
          <wp:positionH relativeFrom="page">
            <wp:posOffset>5962015</wp:posOffset>
          </wp:positionH>
          <wp:positionV relativeFrom="page">
            <wp:posOffset>360045</wp:posOffset>
          </wp:positionV>
          <wp:extent cx="683260" cy="359410"/>
          <wp:effectExtent l="0" t="0" r="2540" b="2540"/>
          <wp:wrapNone/>
          <wp:docPr id="2" name="Picture 2" descr="A picture containing bri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M_Logo_blau_rgb_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D5486" w14:textId="77777777" w:rsidR="00B02204" w:rsidRDefault="00B0220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6D9"/>
    <w:rsid w:val="00001504"/>
    <w:rsid w:val="0000180D"/>
    <w:rsid w:val="000029CA"/>
    <w:rsid w:val="00002EE2"/>
    <w:rsid w:val="0000356B"/>
    <w:rsid w:val="00005378"/>
    <w:rsid w:val="00005935"/>
    <w:rsid w:val="00005B9C"/>
    <w:rsid w:val="00005FAF"/>
    <w:rsid w:val="00006088"/>
    <w:rsid w:val="000074B1"/>
    <w:rsid w:val="0000795A"/>
    <w:rsid w:val="000079DA"/>
    <w:rsid w:val="00007DFA"/>
    <w:rsid w:val="000105ED"/>
    <w:rsid w:val="00010B69"/>
    <w:rsid w:val="00010FC3"/>
    <w:rsid w:val="0001202F"/>
    <w:rsid w:val="000125A1"/>
    <w:rsid w:val="000131EF"/>
    <w:rsid w:val="00013489"/>
    <w:rsid w:val="000134A9"/>
    <w:rsid w:val="00013543"/>
    <w:rsid w:val="0001390D"/>
    <w:rsid w:val="000140B2"/>
    <w:rsid w:val="00015813"/>
    <w:rsid w:val="00016392"/>
    <w:rsid w:val="000203BE"/>
    <w:rsid w:val="00020A08"/>
    <w:rsid w:val="0002149C"/>
    <w:rsid w:val="00021CEB"/>
    <w:rsid w:val="00022743"/>
    <w:rsid w:val="00023047"/>
    <w:rsid w:val="00023638"/>
    <w:rsid w:val="00023A01"/>
    <w:rsid w:val="00023A7B"/>
    <w:rsid w:val="00025E2D"/>
    <w:rsid w:val="00025FC6"/>
    <w:rsid w:val="00026E19"/>
    <w:rsid w:val="00026F98"/>
    <w:rsid w:val="0002794B"/>
    <w:rsid w:val="00030527"/>
    <w:rsid w:val="000317F8"/>
    <w:rsid w:val="00031D06"/>
    <w:rsid w:val="0003225F"/>
    <w:rsid w:val="00032870"/>
    <w:rsid w:val="00032CF6"/>
    <w:rsid w:val="00032D77"/>
    <w:rsid w:val="00032D84"/>
    <w:rsid w:val="00033518"/>
    <w:rsid w:val="0003563A"/>
    <w:rsid w:val="0003595E"/>
    <w:rsid w:val="000406CB"/>
    <w:rsid w:val="000408CC"/>
    <w:rsid w:val="00041037"/>
    <w:rsid w:val="000432AF"/>
    <w:rsid w:val="000438E0"/>
    <w:rsid w:val="000444E7"/>
    <w:rsid w:val="000445E3"/>
    <w:rsid w:val="00044D8D"/>
    <w:rsid w:val="00045B35"/>
    <w:rsid w:val="00047AAD"/>
    <w:rsid w:val="00050F03"/>
    <w:rsid w:val="00053376"/>
    <w:rsid w:val="0005599E"/>
    <w:rsid w:val="00056D49"/>
    <w:rsid w:val="00057744"/>
    <w:rsid w:val="00060015"/>
    <w:rsid w:val="00060CA9"/>
    <w:rsid w:val="000610B3"/>
    <w:rsid w:val="000624CE"/>
    <w:rsid w:val="00062A2F"/>
    <w:rsid w:val="0006346B"/>
    <w:rsid w:val="00064F8C"/>
    <w:rsid w:val="000653ED"/>
    <w:rsid w:val="000657CA"/>
    <w:rsid w:val="00065B57"/>
    <w:rsid w:val="0006644C"/>
    <w:rsid w:val="000667B0"/>
    <w:rsid w:val="000674A3"/>
    <w:rsid w:val="00067AC9"/>
    <w:rsid w:val="000720DF"/>
    <w:rsid w:val="000722A3"/>
    <w:rsid w:val="000726AB"/>
    <w:rsid w:val="00072B43"/>
    <w:rsid w:val="000744E5"/>
    <w:rsid w:val="00075B21"/>
    <w:rsid w:val="00081D56"/>
    <w:rsid w:val="00082D0E"/>
    <w:rsid w:val="00082E92"/>
    <w:rsid w:val="000851EA"/>
    <w:rsid w:val="000901CA"/>
    <w:rsid w:val="000906FE"/>
    <w:rsid w:val="000908BE"/>
    <w:rsid w:val="00091B53"/>
    <w:rsid w:val="00092602"/>
    <w:rsid w:val="00093EEF"/>
    <w:rsid w:val="00094926"/>
    <w:rsid w:val="00094D4E"/>
    <w:rsid w:val="00094F26"/>
    <w:rsid w:val="0009558E"/>
    <w:rsid w:val="00095D38"/>
    <w:rsid w:val="00095D81"/>
    <w:rsid w:val="00095F78"/>
    <w:rsid w:val="00096009"/>
    <w:rsid w:val="00096C33"/>
    <w:rsid w:val="0009728E"/>
    <w:rsid w:val="00097983"/>
    <w:rsid w:val="000A0B36"/>
    <w:rsid w:val="000A0C67"/>
    <w:rsid w:val="000A2CC2"/>
    <w:rsid w:val="000A335D"/>
    <w:rsid w:val="000A34D2"/>
    <w:rsid w:val="000A412F"/>
    <w:rsid w:val="000A4429"/>
    <w:rsid w:val="000A4772"/>
    <w:rsid w:val="000A4A7A"/>
    <w:rsid w:val="000A6A5B"/>
    <w:rsid w:val="000A7A0C"/>
    <w:rsid w:val="000A7D54"/>
    <w:rsid w:val="000B028E"/>
    <w:rsid w:val="000B08D7"/>
    <w:rsid w:val="000B0E1B"/>
    <w:rsid w:val="000B2AD1"/>
    <w:rsid w:val="000B2E73"/>
    <w:rsid w:val="000B3303"/>
    <w:rsid w:val="000B5321"/>
    <w:rsid w:val="000B539E"/>
    <w:rsid w:val="000B656B"/>
    <w:rsid w:val="000B6F7A"/>
    <w:rsid w:val="000B717B"/>
    <w:rsid w:val="000B72C6"/>
    <w:rsid w:val="000B73D6"/>
    <w:rsid w:val="000C0D88"/>
    <w:rsid w:val="000C1856"/>
    <w:rsid w:val="000C18D7"/>
    <w:rsid w:val="000C18F0"/>
    <w:rsid w:val="000C1FA4"/>
    <w:rsid w:val="000C263D"/>
    <w:rsid w:val="000C3223"/>
    <w:rsid w:val="000C3DA3"/>
    <w:rsid w:val="000C409D"/>
    <w:rsid w:val="000C41F2"/>
    <w:rsid w:val="000C4831"/>
    <w:rsid w:val="000C53F1"/>
    <w:rsid w:val="000C6071"/>
    <w:rsid w:val="000D08D3"/>
    <w:rsid w:val="000D0E0D"/>
    <w:rsid w:val="000D140B"/>
    <w:rsid w:val="000D4257"/>
    <w:rsid w:val="000D4D0D"/>
    <w:rsid w:val="000D56BB"/>
    <w:rsid w:val="000D5876"/>
    <w:rsid w:val="000D69D9"/>
    <w:rsid w:val="000D6F75"/>
    <w:rsid w:val="000E11F4"/>
    <w:rsid w:val="000E11F7"/>
    <w:rsid w:val="000E1894"/>
    <w:rsid w:val="000E20AE"/>
    <w:rsid w:val="000E3400"/>
    <w:rsid w:val="000E3ADE"/>
    <w:rsid w:val="000E5083"/>
    <w:rsid w:val="000E5E15"/>
    <w:rsid w:val="000E6B3C"/>
    <w:rsid w:val="000F0439"/>
    <w:rsid w:val="000F17D2"/>
    <w:rsid w:val="000F1F42"/>
    <w:rsid w:val="000F2CB1"/>
    <w:rsid w:val="000F3BC8"/>
    <w:rsid w:val="000F43F3"/>
    <w:rsid w:val="000F5595"/>
    <w:rsid w:val="000F63E9"/>
    <w:rsid w:val="000F6C11"/>
    <w:rsid w:val="000F7AB8"/>
    <w:rsid w:val="00100B37"/>
    <w:rsid w:val="00101477"/>
    <w:rsid w:val="00101529"/>
    <w:rsid w:val="001024C0"/>
    <w:rsid w:val="001047D0"/>
    <w:rsid w:val="00106C71"/>
    <w:rsid w:val="00107059"/>
    <w:rsid w:val="0010733D"/>
    <w:rsid w:val="00107888"/>
    <w:rsid w:val="001100B0"/>
    <w:rsid w:val="00110193"/>
    <w:rsid w:val="00111278"/>
    <w:rsid w:val="00111532"/>
    <w:rsid w:val="00111A10"/>
    <w:rsid w:val="00111BB0"/>
    <w:rsid w:val="00112078"/>
    <w:rsid w:val="00113CEA"/>
    <w:rsid w:val="00113D5F"/>
    <w:rsid w:val="001141EA"/>
    <w:rsid w:val="0011648C"/>
    <w:rsid w:val="00117A6A"/>
    <w:rsid w:val="001200F7"/>
    <w:rsid w:val="00121473"/>
    <w:rsid w:val="00121550"/>
    <w:rsid w:val="0012176B"/>
    <w:rsid w:val="00121C9E"/>
    <w:rsid w:val="00122760"/>
    <w:rsid w:val="0012298A"/>
    <w:rsid w:val="00123920"/>
    <w:rsid w:val="001241CC"/>
    <w:rsid w:val="00124944"/>
    <w:rsid w:val="001259FF"/>
    <w:rsid w:val="0013022E"/>
    <w:rsid w:val="001303E0"/>
    <w:rsid w:val="0013080E"/>
    <w:rsid w:val="001308F6"/>
    <w:rsid w:val="00130DA3"/>
    <w:rsid w:val="00131818"/>
    <w:rsid w:val="00134FE1"/>
    <w:rsid w:val="0013567C"/>
    <w:rsid w:val="00135B5D"/>
    <w:rsid w:val="00135DDF"/>
    <w:rsid w:val="001360ED"/>
    <w:rsid w:val="00136618"/>
    <w:rsid w:val="00136D35"/>
    <w:rsid w:val="00137029"/>
    <w:rsid w:val="0013745B"/>
    <w:rsid w:val="00140595"/>
    <w:rsid w:val="00140E55"/>
    <w:rsid w:val="00141BD4"/>
    <w:rsid w:val="00142880"/>
    <w:rsid w:val="00145039"/>
    <w:rsid w:val="00145476"/>
    <w:rsid w:val="00145C22"/>
    <w:rsid w:val="001471D1"/>
    <w:rsid w:val="00147D24"/>
    <w:rsid w:val="00151A8E"/>
    <w:rsid w:val="00151B69"/>
    <w:rsid w:val="0015211A"/>
    <w:rsid w:val="001527F6"/>
    <w:rsid w:val="00153A33"/>
    <w:rsid w:val="00154F54"/>
    <w:rsid w:val="00155011"/>
    <w:rsid w:val="0015531F"/>
    <w:rsid w:val="00157306"/>
    <w:rsid w:val="00157324"/>
    <w:rsid w:val="001573B4"/>
    <w:rsid w:val="001602C9"/>
    <w:rsid w:val="00163252"/>
    <w:rsid w:val="00163BED"/>
    <w:rsid w:val="001665BB"/>
    <w:rsid w:val="0016670E"/>
    <w:rsid w:val="00166B27"/>
    <w:rsid w:val="0016760B"/>
    <w:rsid w:val="001708BD"/>
    <w:rsid w:val="0017095D"/>
    <w:rsid w:val="00171827"/>
    <w:rsid w:val="00171DD1"/>
    <w:rsid w:val="001725C8"/>
    <w:rsid w:val="0017261F"/>
    <w:rsid w:val="001727A3"/>
    <w:rsid w:val="00173000"/>
    <w:rsid w:val="0017380D"/>
    <w:rsid w:val="00173B29"/>
    <w:rsid w:val="0017410D"/>
    <w:rsid w:val="001750D4"/>
    <w:rsid w:val="00175117"/>
    <w:rsid w:val="0017524C"/>
    <w:rsid w:val="001754EE"/>
    <w:rsid w:val="00176B94"/>
    <w:rsid w:val="0017718F"/>
    <w:rsid w:val="00177842"/>
    <w:rsid w:val="00177C6B"/>
    <w:rsid w:val="00180344"/>
    <w:rsid w:val="0018125F"/>
    <w:rsid w:val="001812F6"/>
    <w:rsid w:val="001816B6"/>
    <w:rsid w:val="00182534"/>
    <w:rsid w:val="0018367A"/>
    <w:rsid w:val="001837AD"/>
    <w:rsid w:val="00183821"/>
    <w:rsid w:val="00183F4F"/>
    <w:rsid w:val="00183F85"/>
    <w:rsid w:val="001842FC"/>
    <w:rsid w:val="00184FB2"/>
    <w:rsid w:val="00185204"/>
    <w:rsid w:val="00185F8D"/>
    <w:rsid w:val="00185FDD"/>
    <w:rsid w:val="0018663C"/>
    <w:rsid w:val="00190D96"/>
    <w:rsid w:val="00190E4E"/>
    <w:rsid w:val="00191488"/>
    <w:rsid w:val="001919C0"/>
    <w:rsid w:val="00191CB6"/>
    <w:rsid w:val="001921A7"/>
    <w:rsid w:val="00192E05"/>
    <w:rsid w:val="001933D4"/>
    <w:rsid w:val="001935D1"/>
    <w:rsid w:val="00193791"/>
    <w:rsid w:val="00195754"/>
    <w:rsid w:val="00196E32"/>
    <w:rsid w:val="001978A0"/>
    <w:rsid w:val="001A0549"/>
    <w:rsid w:val="001A1E8D"/>
    <w:rsid w:val="001A2005"/>
    <w:rsid w:val="001A23D1"/>
    <w:rsid w:val="001A278D"/>
    <w:rsid w:val="001A3596"/>
    <w:rsid w:val="001A35B7"/>
    <w:rsid w:val="001A381B"/>
    <w:rsid w:val="001A3EF2"/>
    <w:rsid w:val="001A5041"/>
    <w:rsid w:val="001A50B0"/>
    <w:rsid w:val="001A5A6F"/>
    <w:rsid w:val="001A5C03"/>
    <w:rsid w:val="001B0958"/>
    <w:rsid w:val="001B0E92"/>
    <w:rsid w:val="001B0FCD"/>
    <w:rsid w:val="001B16C5"/>
    <w:rsid w:val="001B23F9"/>
    <w:rsid w:val="001B2832"/>
    <w:rsid w:val="001B2F1B"/>
    <w:rsid w:val="001B3D65"/>
    <w:rsid w:val="001B4902"/>
    <w:rsid w:val="001B4FD0"/>
    <w:rsid w:val="001B559D"/>
    <w:rsid w:val="001B6367"/>
    <w:rsid w:val="001B6BA8"/>
    <w:rsid w:val="001C07A6"/>
    <w:rsid w:val="001C07EA"/>
    <w:rsid w:val="001C17F1"/>
    <w:rsid w:val="001C1D90"/>
    <w:rsid w:val="001C2B01"/>
    <w:rsid w:val="001C3EBE"/>
    <w:rsid w:val="001C4A10"/>
    <w:rsid w:val="001C58E5"/>
    <w:rsid w:val="001C5B97"/>
    <w:rsid w:val="001C5D67"/>
    <w:rsid w:val="001C6695"/>
    <w:rsid w:val="001C78CD"/>
    <w:rsid w:val="001C7DF0"/>
    <w:rsid w:val="001D0169"/>
    <w:rsid w:val="001D0ABE"/>
    <w:rsid w:val="001D0BAE"/>
    <w:rsid w:val="001D0C4A"/>
    <w:rsid w:val="001D1E7E"/>
    <w:rsid w:val="001D32FB"/>
    <w:rsid w:val="001D3573"/>
    <w:rsid w:val="001D6ABC"/>
    <w:rsid w:val="001D75D4"/>
    <w:rsid w:val="001E0550"/>
    <w:rsid w:val="001E0A5E"/>
    <w:rsid w:val="001E30AB"/>
    <w:rsid w:val="001E3202"/>
    <w:rsid w:val="001E32BD"/>
    <w:rsid w:val="001E32F0"/>
    <w:rsid w:val="001E33B0"/>
    <w:rsid w:val="001E34AA"/>
    <w:rsid w:val="001E394B"/>
    <w:rsid w:val="001E5868"/>
    <w:rsid w:val="001E5A77"/>
    <w:rsid w:val="001E78BB"/>
    <w:rsid w:val="001F013B"/>
    <w:rsid w:val="001F047F"/>
    <w:rsid w:val="001F1CE9"/>
    <w:rsid w:val="001F23D6"/>
    <w:rsid w:val="001F3609"/>
    <w:rsid w:val="001F3B99"/>
    <w:rsid w:val="001F3E8D"/>
    <w:rsid w:val="001F4FE8"/>
    <w:rsid w:val="001F5DEC"/>
    <w:rsid w:val="001F734C"/>
    <w:rsid w:val="001F7DEE"/>
    <w:rsid w:val="0020003D"/>
    <w:rsid w:val="00200AF8"/>
    <w:rsid w:val="002015AA"/>
    <w:rsid w:val="00201A94"/>
    <w:rsid w:val="002021DA"/>
    <w:rsid w:val="00202E40"/>
    <w:rsid w:val="00203385"/>
    <w:rsid w:val="002047BC"/>
    <w:rsid w:val="00205496"/>
    <w:rsid w:val="00206058"/>
    <w:rsid w:val="002066EC"/>
    <w:rsid w:val="0021242E"/>
    <w:rsid w:val="0021269C"/>
    <w:rsid w:val="00215452"/>
    <w:rsid w:val="00215C8A"/>
    <w:rsid w:val="00220F14"/>
    <w:rsid w:val="00221240"/>
    <w:rsid w:val="00221CBC"/>
    <w:rsid w:val="00222D65"/>
    <w:rsid w:val="002234CB"/>
    <w:rsid w:val="002244DD"/>
    <w:rsid w:val="002244EA"/>
    <w:rsid w:val="002245C1"/>
    <w:rsid w:val="00224E80"/>
    <w:rsid w:val="002251DA"/>
    <w:rsid w:val="00225ADD"/>
    <w:rsid w:val="00225F9E"/>
    <w:rsid w:val="00226021"/>
    <w:rsid w:val="002262D4"/>
    <w:rsid w:val="00226E42"/>
    <w:rsid w:val="00227C3E"/>
    <w:rsid w:val="0023075A"/>
    <w:rsid w:val="00230A4E"/>
    <w:rsid w:val="00230A7B"/>
    <w:rsid w:val="002327BC"/>
    <w:rsid w:val="00232CF6"/>
    <w:rsid w:val="00236220"/>
    <w:rsid w:val="002366FB"/>
    <w:rsid w:val="0024086D"/>
    <w:rsid w:val="0024181A"/>
    <w:rsid w:val="00242AD7"/>
    <w:rsid w:val="00243233"/>
    <w:rsid w:val="00244655"/>
    <w:rsid w:val="00244C7D"/>
    <w:rsid w:val="00245787"/>
    <w:rsid w:val="00245DC1"/>
    <w:rsid w:val="002461F7"/>
    <w:rsid w:val="00247424"/>
    <w:rsid w:val="0025019C"/>
    <w:rsid w:val="002504E8"/>
    <w:rsid w:val="0025270F"/>
    <w:rsid w:val="00253514"/>
    <w:rsid w:val="00254B24"/>
    <w:rsid w:val="00255282"/>
    <w:rsid w:val="00257F29"/>
    <w:rsid w:val="0026002F"/>
    <w:rsid w:val="002602DD"/>
    <w:rsid w:val="00262DCE"/>
    <w:rsid w:val="002644D7"/>
    <w:rsid w:val="00264DB7"/>
    <w:rsid w:val="00265FA3"/>
    <w:rsid w:val="002663A7"/>
    <w:rsid w:val="00266F3C"/>
    <w:rsid w:val="002672B9"/>
    <w:rsid w:val="00267609"/>
    <w:rsid w:val="00267A00"/>
    <w:rsid w:val="00267E1F"/>
    <w:rsid w:val="00267FBB"/>
    <w:rsid w:val="0027035C"/>
    <w:rsid w:val="00270DBE"/>
    <w:rsid w:val="00271401"/>
    <w:rsid w:val="00271737"/>
    <w:rsid w:val="002723F1"/>
    <w:rsid w:val="00273BA1"/>
    <w:rsid w:val="00274E4B"/>
    <w:rsid w:val="0028076F"/>
    <w:rsid w:val="00281CA5"/>
    <w:rsid w:val="00281D17"/>
    <w:rsid w:val="00281EF9"/>
    <w:rsid w:val="00281FC2"/>
    <w:rsid w:val="00282B0A"/>
    <w:rsid w:val="00284B2F"/>
    <w:rsid w:val="00286640"/>
    <w:rsid w:val="00290275"/>
    <w:rsid w:val="00290D68"/>
    <w:rsid w:val="0029251C"/>
    <w:rsid w:val="0029352B"/>
    <w:rsid w:val="002936D5"/>
    <w:rsid w:val="002953AE"/>
    <w:rsid w:val="00295FDC"/>
    <w:rsid w:val="00296DCF"/>
    <w:rsid w:val="002A126B"/>
    <w:rsid w:val="002A3A32"/>
    <w:rsid w:val="002A595D"/>
    <w:rsid w:val="002A61FF"/>
    <w:rsid w:val="002A6CC4"/>
    <w:rsid w:val="002A76A2"/>
    <w:rsid w:val="002B0E4F"/>
    <w:rsid w:val="002B0EB4"/>
    <w:rsid w:val="002B171E"/>
    <w:rsid w:val="002B2B35"/>
    <w:rsid w:val="002B2C30"/>
    <w:rsid w:val="002B36D3"/>
    <w:rsid w:val="002B5872"/>
    <w:rsid w:val="002B643F"/>
    <w:rsid w:val="002B672C"/>
    <w:rsid w:val="002B6AEA"/>
    <w:rsid w:val="002B6F43"/>
    <w:rsid w:val="002B711B"/>
    <w:rsid w:val="002B7841"/>
    <w:rsid w:val="002C26CD"/>
    <w:rsid w:val="002C2815"/>
    <w:rsid w:val="002C31E9"/>
    <w:rsid w:val="002C345A"/>
    <w:rsid w:val="002C3643"/>
    <w:rsid w:val="002C3CF2"/>
    <w:rsid w:val="002C4BCF"/>
    <w:rsid w:val="002C4E93"/>
    <w:rsid w:val="002C66BF"/>
    <w:rsid w:val="002C79D1"/>
    <w:rsid w:val="002D1720"/>
    <w:rsid w:val="002D3F15"/>
    <w:rsid w:val="002D48B2"/>
    <w:rsid w:val="002D48FA"/>
    <w:rsid w:val="002D4FF6"/>
    <w:rsid w:val="002D5001"/>
    <w:rsid w:val="002D510A"/>
    <w:rsid w:val="002D5CFF"/>
    <w:rsid w:val="002D6591"/>
    <w:rsid w:val="002D6EAE"/>
    <w:rsid w:val="002D7BF6"/>
    <w:rsid w:val="002E023C"/>
    <w:rsid w:val="002E14DE"/>
    <w:rsid w:val="002E1B05"/>
    <w:rsid w:val="002E1BD1"/>
    <w:rsid w:val="002E1CFF"/>
    <w:rsid w:val="002E20DD"/>
    <w:rsid w:val="002E25D1"/>
    <w:rsid w:val="002E2A91"/>
    <w:rsid w:val="002E40F4"/>
    <w:rsid w:val="002E423D"/>
    <w:rsid w:val="002E431B"/>
    <w:rsid w:val="002E5084"/>
    <w:rsid w:val="002E6A07"/>
    <w:rsid w:val="002E79F8"/>
    <w:rsid w:val="002F04C9"/>
    <w:rsid w:val="002F06D0"/>
    <w:rsid w:val="002F07A0"/>
    <w:rsid w:val="002F13A4"/>
    <w:rsid w:val="002F166E"/>
    <w:rsid w:val="002F28B7"/>
    <w:rsid w:val="002F3083"/>
    <w:rsid w:val="002F4872"/>
    <w:rsid w:val="002F50CF"/>
    <w:rsid w:val="00300089"/>
    <w:rsid w:val="00300817"/>
    <w:rsid w:val="00300F5E"/>
    <w:rsid w:val="00301A4B"/>
    <w:rsid w:val="00302619"/>
    <w:rsid w:val="003027F5"/>
    <w:rsid w:val="00302BC2"/>
    <w:rsid w:val="00303560"/>
    <w:rsid w:val="00303DBD"/>
    <w:rsid w:val="003041B3"/>
    <w:rsid w:val="00306578"/>
    <w:rsid w:val="00306757"/>
    <w:rsid w:val="00306A75"/>
    <w:rsid w:val="00311E34"/>
    <w:rsid w:val="00311FC1"/>
    <w:rsid w:val="0031209A"/>
    <w:rsid w:val="003121F7"/>
    <w:rsid w:val="00312981"/>
    <w:rsid w:val="00313F15"/>
    <w:rsid w:val="003140FC"/>
    <w:rsid w:val="00314886"/>
    <w:rsid w:val="003148D4"/>
    <w:rsid w:val="00315279"/>
    <w:rsid w:val="003154F2"/>
    <w:rsid w:val="00315750"/>
    <w:rsid w:val="00317D46"/>
    <w:rsid w:val="00321426"/>
    <w:rsid w:val="00321787"/>
    <w:rsid w:val="00323098"/>
    <w:rsid w:val="003235C8"/>
    <w:rsid w:val="00324B1B"/>
    <w:rsid w:val="00325280"/>
    <w:rsid w:val="00325319"/>
    <w:rsid w:val="00325956"/>
    <w:rsid w:val="0032620C"/>
    <w:rsid w:val="00326C42"/>
    <w:rsid w:val="0032709B"/>
    <w:rsid w:val="00327A20"/>
    <w:rsid w:val="00327A7C"/>
    <w:rsid w:val="00327B3A"/>
    <w:rsid w:val="00330518"/>
    <w:rsid w:val="00330BE1"/>
    <w:rsid w:val="003326E5"/>
    <w:rsid w:val="00332AFD"/>
    <w:rsid w:val="00333629"/>
    <w:rsid w:val="0033398E"/>
    <w:rsid w:val="00333C80"/>
    <w:rsid w:val="003345B4"/>
    <w:rsid w:val="0033708E"/>
    <w:rsid w:val="003373B7"/>
    <w:rsid w:val="003401CD"/>
    <w:rsid w:val="00340D1C"/>
    <w:rsid w:val="00340D8A"/>
    <w:rsid w:val="003416ED"/>
    <w:rsid w:val="00341AC2"/>
    <w:rsid w:val="0034275C"/>
    <w:rsid w:val="00342E96"/>
    <w:rsid w:val="0034302F"/>
    <w:rsid w:val="00344034"/>
    <w:rsid w:val="00345A67"/>
    <w:rsid w:val="00346ECD"/>
    <w:rsid w:val="00347136"/>
    <w:rsid w:val="003475FA"/>
    <w:rsid w:val="00347B03"/>
    <w:rsid w:val="00350590"/>
    <w:rsid w:val="003507D8"/>
    <w:rsid w:val="00350C76"/>
    <w:rsid w:val="003513A6"/>
    <w:rsid w:val="0035232E"/>
    <w:rsid w:val="0035243E"/>
    <w:rsid w:val="00352A2A"/>
    <w:rsid w:val="003539CF"/>
    <w:rsid w:val="00354561"/>
    <w:rsid w:val="00355B07"/>
    <w:rsid w:val="00356156"/>
    <w:rsid w:val="0035763B"/>
    <w:rsid w:val="00357B68"/>
    <w:rsid w:val="00357C57"/>
    <w:rsid w:val="00357F0A"/>
    <w:rsid w:val="003602C2"/>
    <w:rsid w:val="00360392"/>
    <w:rsid w:val="003613B1"/>
    <w:rsid w:val="0036290E"/>
    <w:rsid w:val="00363A3A"/>
    <w:rsid w:val="00364139"/>
    <w:rsid w:val="00364DDF"/>
    <w:rsid w:val="003653FD"/>
    <w:rsid w:val="00366051"/>
    <w:rsid w:val="00367518"/>
    <w:rsid w:val="0036752A"/>
    <w:rsid w:val="003676F2"/>
    <w:rsid w:val="003706E7"/>
    <w:rsid w:val="00370EE2"/>
    <w:rsid w:val="00371841"/>
    <w:rsid w:val="003718FE"/>
    <w:rsid w:val="003719E8"/>
    <w:rsid w:val="003722E1"/>
    <w:rsid w:val="0037293F"/>
    <w:rsid w:val="003732A1"/>
    <w:rsid w:val="00373C52"/>
    <w:rsid w:val="0037401E"/>
    <w:rsid w:val="003746F5"/>
    <w:rsid w:val="00374D8C"/>
    <w:rsid w:val="00376041"/>
    <w:rsid w:val="00376CA0"/>
    <w:rsid w:val="003776C6"/>
    <w:rsid w:val="00380577"/>
    <w:rsid w:val="00380ADF"/>
    <w:rsid w:val="00380D92"/>
    <w:rsid w:val="00381320"/>
    <w:rsid w:val="0038306E"/>
    <w:rsid w:val="003831BA"/>
    <w:rsid w:val="00384198"/>
    <w:rsid w:val="003857B6"/>
    <w:rsid w:val="003857C3"/>
    <w:rsid w:val="00386AED"/>
    <w:rsid w:val="00386DEB"/>
    <w:rsid w:val="0038717F"/>
    <w:rsid w:val="003872A1"/>
    <w:rsid w:val="00387684"/>
    <w:rsid w:val="00387AF4"/>
    <w:rsid w:val="00387DE5"/>
    <w:rsid w:val="003902B1"/>
    <w:rsid w:val="00390752"/>
    <w:rsid w:val="00390E77"/>
    <w:rsid w:val="0039183C"/>
    <w:rsid w:val="003927DE"/>
    <w:rsid w:val="0039337B"/>
    <w:rsid w:val="003939E4"/>
    <w:rsid w:val="00394024"/>
    <w:rsid w:val="003944ED"/>
    <w:rsid w:val="003947BA"/>
    <w:rsid w:val="00394D8B"/>
    <w:rsid w:val="00395590"/>
    <w:rsid w:val="003956FE"/>
    <w:rsid w:val="00395D88"/>
    <w:rsid w:val="00397464"/>
    <w:rsid w:val="003A0B76"/>
    <w:rsid w:val="003A0C69"/>
    <w:rsid w:val="003A123C"/>
    <w:rsid w:val="003A2240"/>
    <w:rsid w:val="003A28E0"/>
    <w:rsid w:val="003A36E5"/>
    <w:rsid w:val="003A44BC"/>
    <w:rsid w:val="003A4F20"/>
    <w:rsid w:val="003A4FF8"/>
    <w:rsid w:val="003A514E"/>
    <w:rsid w:val="003A5610"/>
    <w:rsid w:val="003A566A"/>
    <w:rsid w:val="003A56AB"/>
    <w:rsid w:val="003A5AD1"/>
    <w:rsid w:val="003A6730"/>
    <w:rsid w:val="003B071D"/>
    <w:rsid w:val="003B0CE1"/>
    <w:rsid w:val="003B1096"/>
    <w:rsid w:val="003B1262"/>
    <w:rsid w:val="003B13B5"/>
    <w:rsid w:val="003B23AE"/>
    <w:rsid w:val="003B27CB"/>
    <w:rsid w:val="003B4FE7"/>
    <w:rsid w:val="003B745E"/>
    <w:rsid w:val="003B7534"/>
    <w:rsid w:val="003C03D2"/>
    <w:rsid w:val="003C0649"/>
    <w:rsid w:val="003C0EDC"/>
    <w:rsid w:val="003C1647"/>
    <w:rsid w:val="003C1955"/>
    <w:rsid w:val="003C1B86"/>
    <w:rsid w:val="003C3553"/>
    <w:rsid w:val="003C4A92"/>
    <w:rsid w:val="003C52E7"/>
    <w:rsid w:val="003C5CF2"/>
    <w:rsid w:val="003C6C0C"/>
    <w:rsid w:val="003C7363"/>
    <w:rsid w:val="003C75AF"/>
    <w:rsid w:val="003C7D5F"/>
    <w:rsid w:val="003D0067"/>
    <w:rsid w:val="003D021D"/>
    <w:rsid w:val="003D0620"/>
    <w:rsid w:val="003D0A55"/>
    <w:rsid w:val="003D25DF"/>
    <w:rsid w:val="003D2917"/>
    <w:rsid w:val="003D3771"/>
    <w:rsid w:val="003D3AC2"/>
    <w:rsid w:val="003D4B17"/>
    <w:rsid w:val="003D6AE5"/>
    <w:rsid w:val="003D6EFE"/>
    <w:rsid w:val="003D7D9F"/>
    <w:rsid w:val="003E074B"/>
    <w:rsid w:val="003E08D8"/>
    <w:rsid w:val="003E18DB"/>
    <w:rsid w:val="003E35C8"/>
    <w:rsid w:val="003E4283"/>
    <w:rsid w:val="003E4999"/>
    <w:rsid w:val="003E5630"/>
    <w:rsid w:val="003E672A"/>
    <w:rsid w:val="003E6ECF"/>
    <w:rsid w:val="003E700E"/>
    <w:rsid w:val="003E7EFB"/>
    <w:rsid w:val="003F12AF"/>
    <w:rsid w:val="003F1D8B"/>
    <w:rsid w:val="003F229B"/>
    <w:rsid w:val="003F2AEC"/>
    <w:rsid w:val="003F33DF"/>
    <w:rsid w:val="003F3EB2"/>
    <w:rsid w:val="003F4080"/>
    <w:rsid w:val="003F4775"/>
    <w:rsid w:val="003F575C"/>
    <w:rsid w:val="003F5993"/>
    <w:rsid w:val="003F68ED"/>
    <w:rsid w:val="003F6C34"/>
    <w:rsid w:val="003F75ED"/>
    <w:rsid w:val="003F7C58"/>
    <w:rsid w:val="003F7E5E"/>
    <w:rsid w:val="004000D2"/>
    <w:rsid w:val="004012FE"/>
    <w:rsid w:val="0040140B"/>
    <w:rsid w:val="00402162"/>
    <w:rsid w:val="004033F6"/>
    <w:rsid w:val="0040348B"/>
    <w:rsid w:val="00404266"/>
    <w:rsid w:val="00404369"/>
    <w:rsid w:val="00405131"/>
    <w:rsid w:val="00405B7C"/>
    <w:rsid w:val="00405EA9"/>
    <w:rsid w:val="0040658C"/>
    <w:rsid w:val="0040661E"/>
    <w:rsid w:val="00406973"/>
    <w:rsid w:val="00406C3E"/>
    <w:rsid w:val="00407F88"/>
    <w:rsid w:val="0041231E"/>
    <w:rsid w:val="00413FA7"/>
    <w:rsid w:val="00414406"/>
    <w:rsid w:val="004144F0"/>
    <w:rsid w:val="00415E9C"/>
    <w:rsid w:val="00416096"/>
    <w:rsid w:val="004163A7"/>
    <w:rsid w:val="004163C3"/>
    <w:rsid w:val="004165A5"/>
    <w:rsid w:val="00416877"/>
    <w:rsid w:val="00416AD5"/>
    <w:rsid w:val="004200E2"/>
    <w:rsid w:val="004211EF"/>
    <w:rsid w:val="00421C4E"/>
    <w:rsid w:val="004231FC"/>
    <w:rsid w:val="00423252"/>
    <w:rsid w:val="00423EBE"/>
    <w:rsid w:val="00424935"/>
    <w:rsid w:val="00425B3A"/>
    <w:rsid w:val="00427050"/>
    <w:rsid w:val="00427481"/>
    <w:rsid w:val="0042775F"/>
    <w:rsid w:val="00427A46"/>
    <w:rsid w:val="00427E06"/>
    <w:rsid w:val="004312C1"/>
    <w:rsid w:val="0043142E"/>
    <w:rsid w:val="0043217B"/>
    <w:rsid w:val="00432352"/>
    <w:rsid w:val="004328D3"/>
    <w:rsid w:val="00433290"/>
    <w:rsid w:val="00433573"/>
    <w:rsid w:val="00433EBA"/>
    <w:rsid w:val="004346E0"/>
    <w:rsid w:val="00434E59"/>
    <w:rsid w:val="00434EBD"/>
    <w:rsid w:val="004355B3"/>
    <w:rsid w:val="00435B1C"/>
    <w:rsid w:val="0043694F"/>
    <w:rsid w:val="00436C2F"/>
    <w:rsid w:val="00436C7D"/>
    <w:rsid w:val="004376C8"/>
    <w:rsid w:val="00437883"/>
    <w:rsid w:val="00440EF9"/>
    <w:rsid w:val="00440FC0"/>
    <w:rsid w:val="004420A0"/>
    <w:rsid w:val="004432EB"/>
    <w:rsid w:val="004443F1"/>
    <w:rsid w:val="004445B2"/>
    <w:rsid w:val="00445A1A"/>
    <w:rsid w:val="00447E89"/>
    <w:rsid w:val="00447FC3"/>
    <w:rsid w:val="004513D7"/>
    <w:rsid w:val="00452318"/>
    <w:rsid w:val="00452CCD"/>
    <w:rsid w:val="0045320E"/>
    <w:rsid w:val="004534B6"/>
    <w:rsid w:val="00454668"/>
    <w:rsid w:val="00454DA0"/>
    <w:rsid w:val="00455CF9"/>
    <w:rsid w:val="0045661D"/>
    <w:rsid w:val="00456EBA"/>
    <w:rsid w:val="00457656"/>
    <w:rsid w:val="00460ED9"/>
    <w:rsid w:val="00461A20"/>
    <w:rsid w:val="00461B35"/>
    <w:rsid w:val="00461E63"/>
    <w:rsid w:val="0046317B"/>
    <w:rsid w:val="00463849"/>
    <w:rsid w:val="00463B2C"/>
    <w:rsid w:val="00463F5F"/>
    <w:rsid w:val="00464910"/>
    <w:rsid w:val="00464A5F"/>
    <w:rsid w:val="0046509D"/>
    <w:rsid w:val="004658A2"/>
    <w:rsid w:val="004659D5"/>
    <w:rsid w:val="00465D76"/>
    <w:rsid w:val="00466583"/>
    <w:rsid w:val="00466C26"/>
    <w:rsid w:val="00466F57"/>
    <w:rsid w:val="0047133E"/>
    <w:rsid w:val="004722CF"/>
    <w:rsid w:val="00473259"/>
    <w:rsid w:val="0047447B"/>
    <w:rsid w:val="004744A4"/>
    <w:rsid w:val="004770DE"/>
    <w:rsid w:val="00477BB9"/>
    <w:rsid w:val="00480426"/>
    <w:rsid w:val="00482D2C"/>
    <w:rsid w:val="00482EA6"/>
    <w:rsid w:val="004830AB"/>
    <w:rsid w:val="00483B16"/>
    <w:rsid w:val="00484223"/>
    <w:rsid w:val="00484AB7"/>
    <w:rsid w:val="00485379"/>
    <w:rsid w:val="00485E36"/>
    <w:rsid w:val="00485FBA"/>
    <w:rsid w:val="00486C21"/>
    <w:rsid w:val="00490CC8"/>
    <w:rsid w:val="00491570"/>
    <w:rsid w:val="0049253E"/>
    <w:rsid w:val="00493487"/>
    <w:rsid w:val="00493C4E"/>
    <w:rsid w:val="0049539A"/>
    <w:rsid w:val="004953C7"/>
    <w:rsid w:val="00496C77"/>
    <w:rsid w:val="00496ED9"/>
    <w:rsid w:val="00497FB3"/>
    <w:rsid w:val="004A0733"/>
    <w:rsid w:val="004A075F"/>
    <w:rsid w:val="004A0C09"/>
    <w:rsid w:val="004A1169"/>
    <w:rsid w:val="004A1681"/>
    <w:rsid w:val="004A1AB6"/>
    <w:rsid w:val="004A304B"/>
    <w:rsid w:val="004A3CA0"/>
    <w:rsid w:val="004A4239"/>
    <w:rsid w:val="004A423E"/>
    <w:rsid w:val="004A42C4"/>
    <w:rsid w:val="004A5B17"/>
    <w:rsid w:val="004A672D"/>
    <w:rsid w:val="004B0BB3"/>
    <w:rsid w:val="004B1A21"/>
    <w:rsid w:val="004B2729"/>
    <w:rsid w:val="004B348E"/>
    <w:rsid w:val="004B45EB"/>
    <w:rsid w:val="004B5041"/>
    <w:rsid w:val="004B6B68"/>
    <w:rsid w:val="004B7128"/>
    <w:rsid w:val="004B7D3E"/>
    <w:rsid w:val="004C02E5"/>
    <w:rsid w:val="004C0B3D"/>
    <w:rsid w:val="004C0B80"/>
    <w:rsid w:val="004C11C3"/>
    <w:rsid w:val="004C15F0"/>
    <w:rsid w:val="004C236B"/>
    <w:rsid w:val="004C3327"/>
    <w:rsid w:val="004C397A"/>
    <w:rsid w:val="004C40CE"/>
    <w:rsid w:val="004C5F26"/>
    <w:rsid w:val="004C611F"/>
    <w:rsid w:val="004C699C"/>
    <w:rsid w:val="004C7B01"/>
    <w:rsid w:val="004D059D"/>
    <w:rsid w:val="004D0E4F"/>
    <w:rsid w:val="004D3704"/>
    <w:rsid w:val="004D3ADB"/>
    <w:rsid w:val="004D43D1"/>
    <w:rsid w:val="004D54B5"/>
    <w:rsid w:val="004D6030"/>
    <w:rsid w:val="004D6248"/>
    <w:rsid w:val="004D6E21"/>
    <w:rsid w:val="004D75C2"/>
    <w:rsid w:val="004D7A28"/>
    <w:rsid w:val="004E1359"/>
    <w:rsid w:val="004E1514"/>
    <w:rsid w:val="004E1DC4"/>
    <w:rsid w:val="004E3827"/>
    <w:rsid w:val="004E3A60"/>
    <w:rsid w:val="004E4C6B"/>
    <w:rsid w:val="004E4EF3"/>
    <w:rsid w:val="004E59BF"/>
    <w:rsid w:val="004E6825"/>
    <w:rsid w:val="004E6C49"/>
    <w:rsid w:val="004F0486"/>
    <w:rsid w:val="004F065F"/>
    <w:rsid w:val="004F0F16"/>
    <w:rsid w:val="004F2105"/>
    <w:rsid w:val="004F29FA"/>
    <w:rsid w:val="004F55EF"/>
    <w:rsid w:val="004F6AAF"/>
    <w:rsid w:val="004F6AEC"/>
    <w:rsid w:val="00500E74"/>
    <w:rsid w:val="00501A6E"/>
    <w:rsid w:val="00502241"/>
    <w:rsid w:val="005029A6"/>
    <w:rsid w:val="00502A8F"/>
    <w:rsid w:val="005037D7"/>
    <w:rsid w:val="00505466"/>
    <w:rsid w:val="0050641A"/>
    <w:rsid w:val="00507798"/>
    <w:rsid w:val="0051068C"/>
    <w:rsid w:val="00510E0D"/>
    <w:rsid w:val="00512ED5"/>
    <w:rsid w:val="0051458E"/>
    <w:rsid w:val="00514A9D"/>
    <w:rsid w:val="005156B0"/>
    <w:rsid w:val="0051580A"/>
    <w:rsid w:val="00515916"/>
    <w:rsid w:val="00515ABF"/>
    <w:rsid w:val="00516482"/>
    <w:rsid w:val="00516D80"/>
    <w:rsid w:val="00516E9A"/>
    <w:rsid w:val="005220CA"/>
    <w:rsid w:val="00523BE5"/>
    <w:rsid w:val="00524F83"/>
    <w:rsid w:val="00525079"/>
    <w:rsid w:val="00525A04"/>
    <w:rsid w:val="00525E58"/>
    <w:rsid w:val="0052644F"/>
    <w:rsid w:val="0052710E"/>
    <w:rsid w:val="00530470"/>
    <w:rsid w:val="00530BAF"/>
    <w:rsid w:val="005329C0"/>
    <w:rsid w:val="00532B3D"/>
    <w:rsid w:val="0053339B"/>
    <w:rsid w:val="00533B5E"/>
    <w:rsid w:val="0053539D"/>
    <w:rsid w:val="005365E0"/>
    <w:rsid w:val="00536A7B"/>
    <w:rsid w:val="00537490"/>
    <w:rsid w:val="00537FEA"/>
    <w:rsid w:val="00540F36"/>
    <w:rsid w:val="00541611"/>
    <w:rsid w:val="00542BD7"/>
    <w:rsid w:val="00543789"/>
    <w:rsid w:val="00543E5C"/>
    <w:rsid w:val="00544630"/>
    <w:rsid w:val="00545A3F"/>
    <w:rsid w:val="00546708"/>
    <w:rsid w:val="00546B2C"/>
    <w:rsid w:val="00546EEB"/>
    <w:rsid w:val="0055018B"/>
    <w:rsid w:val="0055041B"/>
    <w:rsid w:val="00550B6E"/>
    <w:rsid w:val="00551080"/>
    <w:rsid w:val="00551E53"/>
    <w:rsid w:val="00551F8A"/>
    <w:rsid w:val="00553A66"/>
    <w:rsid w:val="00554E9E"/>
    <w:rsid w:val="0055510A"/>
    <w:rsid w:val="00555D00"/>
    <w:rsid w:val="00555E08"/>
    <w:rsid w:val="00555EB4"/>
    <w:rsid w:val="00557816"/>
    <w:rsid w:val="00557CF5"/>
    <w:rsid w:val="00560954"/>
    <w:rsid w:val="00560D95"/>
    <w:rsid w:val="00561F4D"/>
    <w:rsid w:val="00562494"/>
    <w:rsid w:val="00562C3E"/>
    <w:rsid w:val="00562D22"/>
    <w:rsid w:val="00563725"/>
    <w:rsid w:val="005661C0"/>
    <w:rsid w:val="00570CD7"/>
    <w:rsid w:val="00570E21"/>
    <w:rsid w:val="00571F96"/>
    <w:rsid w:val="0057241A"/>
    <w:rsid w:val="005724CF"/>
    <w:rsid w:val="00572B31"/>
    <w:rsid w:val="005738EB"/>
    <w:rsid w:val="00573F53"/>
    <w:rsid w:val="00574DB0"/>
    <w:rsid w:val="00577EB4"/>
    <w:rsid w:val="00580CA4"/>
    <w:rsid w:val="005815B4"/>
    <w:rsid w:val="00583F8C"/>
    <w:rsid w:val="00584D08"/>
    <w:rsid w:val="0058558F"/>
    <w:rsid w:val="005859B5"/>
    <w:rsid w:val="0058636E"/>
    <w:rsid w:val="0058692A"/>
    <w:rsid w:val="00586DB8"/>
    <w:rsid w:val="0058723C"/>
    <w:rsid w:val="00587481"/>
    <w:rsid w:val="0058779E"/>
    <w:rsid w:val="00591C86"/>
    <w:rsid w:val="00592E74"/>
    <w:rsid w:val="00593425"/>
    <w:rsid w:val="0059357E"/>
    <w:rsid w:val="005936EB"/>
    <w:rsid w:val="00595345"/>
    <w:rsid w:val="00596010"/>
    <w:rsid w:val="00596AEA"/>
    <w:rsid w:val="005A0034"/>
    <w:rsid w:val="005A0906"/>
    <w:rsid w:val="005A0E63"/>
    <w:rsid w:val="005A2A41"/>
    <w:rsid w:val="005A48A4"/>
    <w:rsid w:val="005A5021"/>
    <w:rsid w:val="005B0215"/>
    <w:rsid w:val="005B0AD4"/>
    <w:rsid w:val="005B0C6C"/>
    <w:rsid w:val="005B0FE1"/>
    <w:rsid w:val="005B1CA8"/>
    <w:rsid w:val="005B1FF2"/>
    <w:rsid w:val="005B2436"/>
    <w:rsid w:val="005B4D2D"/>
    <w:rsid w:val="005B5EED"/>
    <w:rsid w:val="005B7E40"/>
    <w:rsid w:val="005C05F2"/>
    <w:rsid w:val="005C0DD2"/>
    <w:rsid w:val="005C1033"/>
    <w:rsid w:val="005C18D8"/>
    <w:rsid w:val="005C2212"/>
    <w:rsid w:val="005C3961"/>
    <w:rsid w:val="005C3B83"/>
    <w:rsid w:val="005C3D75"/>
    <w:rsid w:val="005C41FF"/>
    <w:rsid w:val="005C4573"/>
    <w:rsid w:val="005C4E3A"/>
    <w:rsid w:val="005C557B"/>
    <w:rsid w:val="005C59E2"/>
    <w:rsid w:val="005C5B82"/>
    <w:rsid w:val="005C5C72"/>
    <w:rsid w:val="005C6774"/>
    <w:rsid w:val="005C6A39"/>
    <w:rsid w:val="005C7047"/>
    <w:rsid w:val="005D0562"/>
    <w:rsid w:val="005D07BD"/>
    <w:rsid w:val="005D1AEE"/>
    <w:rsid w:val="005D1F3D"/>
    <w:rsid w:val="005D2237"/>
    <w:rsid w:val="005D3220"/>
    <w:rsid w:val="005D5378"/>
    <w:rsid w:val="005D62B0"/>
    <w:rsid w:val="005D776C"/>
    <w:rsid w:val="005D7E94"/>
    <w:rsid w:val="005E24C4"/>
    <w:rsid w:val="005E2557"/>
    <w:rsid w:val="005E3084"/>
    <w:rsid w:val="005E36FF"/>
    <w:rsid w:val="005E7CBD"/>
    <w:rsid w:val="005F046B"/>
    <w:rsid w:val="005F05DC"/>
    <w:rsid w:val="005F10A1"/>
    <w:rsid w:val="005F2263"/>
    <w:rsid w:val="005F27D5"/>
    <w:rsid w:val="005F3AC3"/>
    <w:rsid w:val="005F3F07"/>
    <w:rsid w:val="005F416A"/>
    <w:rsid w:val="005F441F"/>
    <w:rsid w:val="005F4FAB"/>
    <w:rsid w:val="005F6480"/>
    <w:rsid w:val="005F68F6"/>
    <w:rsid w:val="005F6E63"/>
    <w:rsid w:val="00600948"/>
    <w:rsid w:val="00600BD6"/>
    <w:rsid w:val="00601430"/>
    <w:rsid w:val="00601608"/>
    <w:rsid w:val="00601D47"/>
    <w:rsid w:val="00602352"/>
    <w:rsid w:val="00603366"/>
    <w:rsid w:val="0060352E"/>
    <w:rsid w:val="00603E42"/>
    <w:rsid w:val="0060438A"/>
    <w:rsid w:val="0060494D"/>
    <w:rsid w:val="00604953"/>
    <w:rsid w:val="00605273"/>
    <w:rsid w:val="00605A7D"/>
    <w:rsid w:val="00606BD2"/>
    <w:rsid w:val="006079DC"/>
    <w:rsid w:val="0061044F"/>
    <w:rsid w:val="00610C6B"/>
    <w:rsid w:val="00611BB1"/>
    <w:rsid w:val="00612C43"/>
    <w:rsid w:val="00612C5B"/>
    <w:rsid w:val="00613906"/>
    <w:rsid w:val="00616964"/>
    <w:rsid w:val="00616B14"/>
    <w:rsid w:val="00616B73"/>
    <w:rsid w:val="00616BEF"/>
    <w:rsid w:val="006170CC"/>
    <w:rsid w:val="00617940"/>
    <w:rsid w:val="00620147"/>
    <w:rsid w:val="006205A9"/>
    <w:rsid w:val="006206A5"/>
    <w:rsid w:val="006209A2"/>
    <w:rsid w:val="00622671"/>
    <w:rsid w:val="00622C59"/>
    <w:rsid w:val="00622DDA"/>
    <w:rsid w:val="0062335C"/>
    <w:rsid w:val="00623CA9"/>
    <w:rsid w:val="00623FF6"/>
    <w:rsid w:val="00625435"/>
    <w:rsid w:val="00625884"/>
    <w:rsid w:val="00625BC6"/>
    <w:rsid w:val="006260E6"/>
    <w:rsid w:val="00627276"/>
    <w:rsid w:val="00627861"/>
    <w:rsid w:val="006303AD"/>
    <w:rsid w:val="00630C42"/>
    <w:rsid w:val="0063198E"/>
    <w:rsid w:val="0063220B"/>
    <w:rsid w:val="006328BA"/>
    <w:rsid w:val="00634C9D"/>
    <w:rsid w:val="006350A7"/>
    <w:rsid w:val="00636BA9"/>
    <w:rsid w:val="0063720D"/>
    <w:rsid w:val="0063797E"/>
    <w:rsid w:val="00640B82"/>
    <w:rsid w:val="00640DAC"/>
    <w:rsid w:val="0064224B"/>
    <w:rsid w:val="006439EC"/>
    <w:rsid w:val="00644091"/>
    <w:rsid w:val="00644951"/>
    <w:rsid w:val="00644E94"/>
    <w:rsid w:val="00646333"/>
    <w:rsid w:val="006469A1"/>
    <w:rsid w:val="00646DEE"/>
    <w:rsid w:val="006474DB"/>
    <w:rsid w:val="006479CF"/>
    <w:rsid w:val="00647EFC"/>
    <w:rsid w:val="00651325"/>
    <w:rsid w:val="00651FAC"/>
    <w:rsid w:val="0065498A"/>
    <w:rsid w:val="00654A1F"/>
    <w:rsid w:val="0065681E"/>
    <w:rsid w:val="00656CD2"/>
    <w:rsid w:val="00660D36"/>
    <w:rsid w:val="00661934"/>
    <w:rsid w:val="00663207"/>
    <w:rsid w:val="006646DF"/>
    <w:rsid w:val="006656EF"/>
    <w:rsid w:val="00666568"/>
    <w:rsid w:val="006665F6"/>
    <w:rsid w:val="006671FA"/>
    <w:rsid w:val="00670143"/>
    <w:rsid w:val="0067051D"/>
    <w:rsid w:val="00672415"/>
    <w:rsid w:val="0067250B"/>
    <w:rsid w:val="00674538"/>
    <w:rsid w:val="0067488F"/>
    <w:rsid w:val="006748A0"/>
    <w:rsid w:val="006748C8"/>
    <w:rsid w:val="00674956"/>
    <w:rsid w:val="0067516E"/>
    <w:rsid w:val="00675A51"/>
    <w:rsid w:val="00675AAB"/>
    <w:rsid w:val="00680FFA"/>
    <w:rsid w:val="00681060"/>
    <w:rsid w:val="00681262"/>
    <w:rsid w:val="00681571"/>
    <w:rsid w:val="00682C53"/>
    <w:rsid w:val="00682D06"/>
    <w:rsid w:val="006830E8"/>
    <w:rsid w:val="00684088"/>
    <w:rsid w:val="00684A2D"/>
    <w:rsid w:val="006853C3"/>
    <w:rsid w:val="006873F6"/>
    <w:rsid w:val="00687BC1"/>
    <w:rsid w:val="006904ED"/>
    <w:rsid w:val="00691A8C"/>
    <w:rsid w:val="006920D7"/>
    <w:rsid w:val="0069285E"/>
    <w:rsid w:val="00692B9E"/>
    <w:rsid w:val="0069379F"/>
    <w:rsid w:val="00693EF7"/>
    <w:rsid w:val="00694D34"/>
    <w:rsid w:val="0069575E"/>
    <w:rsid w:val="00696750"/>
    <w:rsid w:val="00697856"/>
    <w:rsid w:val="00697876"/>
    <w:rsid w:val="006A037B"/>
    <w:rsid w:val="006A0705"/>
    <w:rsid w:val="006A14CE"/>
    <w:rsid w:val="006A1623"/>
    <w:rsid w:val="006A3B4D"/>
    <w:rsid w:val="006A455F"/>
    <w:rsid w:val="006A5957"/>
    <w:rsid w:val="006A5B34"/>
    <w:rsid w:val="006A6F5C"/>
    <w:rsid w:val="006A7624"/>
    <w:rsid w:val="006B0BC3"/>
    <w:rsid w:val="006B16F6"/>
    <w:rsid w:val="006B1B8B"/>
    <w:rsid w:val="006B1CB5"/>
    <w:rsid w:val="006B28E6"/>
    <w:rsid w:val="006B2A29"/>
    <w:rsid w:val="006B5166"/>
    <w:rsid w:val="006B6131"/>
    <w:rsid w:val="006B7498"/>
    <w:rsid w:val="006C0AEC"/>
    <w:rsid w:val="006C0F5A"/>
    <w:rsid w:val="006C1BC9"/>
    <w:rsid w:val="006C1F64"/>
    <w:rsid w:val="006C1F75"/>
    <w:rsid w:val="006C23A2"/>
    <w:rsid w:val="006C28BB"/>
    <w:rsid w:val="006C6BAC"/>
    <w:rsid w:val="006C6C7F"/>
    <w:rsid w:val="006C75F6"/>
    <w:rsid w:val="006C762A"/>
    <w:rsid w:val="006D049E"/>
    <w:rsid w:val="006D0FDC"/>
    <w:rsid w:val="006D12AD"/>
    <w:rsid w:val="006D2BF7"/>
    <w:rsid w:val="006D2C31"/>
    <w:rsid w:val="006D465B"/>
    <w:rsid w:val="006D4DB4"/>
    <w:rsid w:val="006D55C9"/>
    <w:rsid w:val="006D5BAB"/>
    <w:rsid w:val="006D63F3"/>
    <w:rsid w:val="006D68A1"/>
    <w:rsid w:val="006D6FFF"/>
    <w:rsid w:val="006D7738"/>
    <w:rsid w:val="006E0EFA"/>
    <w:rsid w:val="006E1746"/>
    <w:rsid w:val="006E28F8"/>
    <w:rsid w:val="006E2AAA"/>
    <w:rsid w:val="006E2B2C"/>
    <w:rsid w:val="006E2FED"/>
    <w:rsid w:val="006E3539"/>
    <w:rsid w:val="006E38C1"/>
    <w:rsid w:val="006E3A8E"/>
    <w:rsid w:val="006E3F20"/>
    <w:rsid w:val="006E4069"/>
    <w:rsid w:val="006E42B1"/>
    <w:rsid w:val="006E4344"/>
    <w:rsid w:val="006E4731"/>
    <w:rsid w:val="006E4B09"/>
    <w:rsid w:val="006E684D"/>
    <w:rsid w:val="006E698D"/>
    <w:rsid w:val="006E7309"/>
    <w:rsid w:val="006E756A"/>
    <w:rsid w:val="006F00AC"/>
    <w:rsid w:val="006F070A"/>
    <w:rsid w:val="006F0C27"/>
    <w:rsid w:val="006F11D9"/>
    <w:rsid w:val="006F134F"/>
    <w:rsid w:val="006F1E17"/>
    <w:rsid w:val="006F2150"/>
    <w:rsid w:val="006F28F4"/>
    <w:rsid w:val="006F2FC4"/>
    <w:rsid w:val="006F3189"/>
    <w:rsid w:val="006F43EC"/>
    <w:rsid w:val="006F458D"/>
    <w:rsid w:val="006F4A9B"/>
    <w:rsid w:val="006F5AE1"/>
    <w:rsid w:val="006F6C2E"/>
    <w:rsid w:val="006F6F42"/>
    <w:rsid w:val="006F7488"/>
    <w:rsid w:val="006F7714"/>
    <w:rsid w:val="00703113"/>
    <w:rsid w:val="00703714"/>
    <w:rsid w:val="00703763"/>
    <w:rsid w:val="00704626"/>
    <w:rsid w:val="00704B00"/>
    <w:rsid w:val="007061F9"/>
    <w:rsid w:val="0070740A"/>
    <w:rsid w:val="00707420"/>
    <w:rsid w:val="00707E6B"/>
    <w:rsid w:val="00707F00"/>
    <w:rsid w:val="00711FD6"/>
    <w:rsid w:val="00712C03"/>
    <w:rsid w:val="007130DB"/>
    <w:rsid w:val="00714985"/>
    <w:rsid w:val="0071670E"/>
    <w:rsid w:val="00716788"/>
    <w:rsid w:val="00716BA8"/>
    <w:rsid w:val="007173EE"/>
    <w:rsid w:val="00720C63"/>
    <w:rsid w:val="007210A8"/>
    <w:rsid w:val="0072150D"/>
    <w:rsid w:val="00721792"/>
    <w:rsid w:val="00721B0E"/>
    <w:rsid w:val="0072236E"/>
    <w:rsid w:val="007230D2"/>
    <w:rsid w:val="0072317D"/>
    <w:rsid w:val="0072415C"/>
    <w:rsid w:val="00725881"/>
    <w:rsid w:val="0072753C"/>
    <w:rsid w:val="00727ABC"/>
    <w:rsid w:val="00731B4F"/>
    <w:rsid w:val="00734857"/>
    <w:rsid w:val="00736D3D"/>
    <w:rsid w:val="007403AB"/>
    <w:rsid w:val="0074106B"/>
    <w:rsid w:val="007418B6"/>
    <w:rsid w:val="00743ED3"/>
    <w:rsid w:val="00744550"/>
    <w:rsid w:val="00744C27"/>
    <w:rsid w:val="00745148"/>
    <w:rsid w:val="00745421"/>
    <w:rsid w:val="007469AD"/>
    <w:rsid w:val="0074765D"/>
    <w:rsid w:val="00747881"/>
    <w:rsid w:val="00747F2A"/>
    <w:rsid w:val="00751303"/>
    <w:rsid w:val="00751C54"/>
    <w:rsid w:val="00752061"/>
    <w:rsid w:val="00752623"/>
    <w:rsid w:val="0075288D"/>
    <w:rsid w:val="00752DB1"/>
    <w:rsid w:val="007552B1"/>
    <w:rsid w:val="007569DF"/>
    <w:rsid w:val="00756DD5"/>
    <w:rsid w:val="00756EF0"/>
    <w:rsid w:val="00757F31"/>
    <w:rsid w:val="00760F44"/>
    <w:rsid w:val="007614F2"/>
    <w:rsid w:val="007619C7"/>
    <w:rsid w:val="00761C0E"/>
    <w:rsid w:val="007629BB"/>
    <w:rsid w:val="00762BC6"/>
    <w:rsid w:val="00766AF1"/>
    <w:rsid w:val="00766E3A"/>
    <w:rsid w:val="00770EB3"/>
    <w:rsid w:val="007712C3"/>
    <w:rsid w:val="00771C89"/>
    <w:rsid w:val="00771D76"/>
    <w:rsid w:val="00772B92"/>
    <w:rsid w:val="007742C7"/>
    <w:rsid w:val="00774C60"/>
    <w:rsid w:val="00776095"/>
    <w:rsid w:val="007807C7"/>
    <w:rsid w:val="00780978"/>
    <w:rsid w:val="007818DC"/>
    <w:rsid w:val="00781DED"/>
    <w:rsid w:val="00781EFE"/>
    <w:rsid w:val="007844E7"/>
    <w:rsid w:val="007855AC"/>
    <w:rsid w:val="00785853"/>
    <w:rsid w:val="00785915"/>
    <w:rsid w:val="007864BE"/>
    <w:rsid w:val="00786A57"/>
    <w:rsid w:val="00786D20"/>
    <w:rsid w:val="00786D23"/>
    <w:rsid w:val="00787135"/>
    <w:rsid w:val="00787EF6"/>
    <w:rsid w:val="00791524"/>
    <w:rsid w:val="00792A52"/>
    <w:rsid w:val="0079340F"/>
    <w:rsid w:val="00793C45"/>
    <w:rsid w:val="007943FE"/>
    <w:rsid w:val="007947E0"/>
    <w:rsid w:val="00795B5A"/>
    <w:rsid w:val="00795FCC"/>
    <w:rsid w:val="0079633A"/>
    <w:rsid w:val="00796F1A"/>
    <w:rsid w:val="007A0DD5"/>
    <w:rsid w:val="007A14A2"/>
    <w:rsid w:val="007A1EF8"/>
    <w:rsid w:val="007A22C3"/>
    <w:rsid w:val="007A3D7B"/>
    <w:rsid w:val="007A49D6"/>
    <w:rsid w:val="007A4FF5"/>
    <w:rsid w:val="007A5057"/>
    <w:rsid w:val="007A63F7"/>
    <w:rsid w:val="007A69CF"/>
    <w:rsid w:val="007A7229"/>
    <w:rsid w:val="007A727F"/>
    <w:rsid w:val="007B1422"/>
    <w:rsid w:val="007B1A9D"/>
    <w:rsid w:val="007B1EDD"/>
    <w:rsid w:val="007B259D"/>
    <w:rsid w:val="007B2F93"/>
    <w:rsid w:val="007B30AF"/>
    <w:rsid w:val="007B356D"/>
    <w:rsid w:val="007B3DAE"/>
    <w:rsid w:val="007B4301"/>
    <w:rsid w:val="007B6919"/>
    <w:rsid w:val="007B72A4"/>
    <w:rsid w:val="007B7C7E"/>
    <w:rsid w:val="007C0CDC"/>
    <w:rsid w:val="007C1625"/>
    <w:rsid w:val="007C177F"/>
    <w:rsid w:val="007C1B40"/>
    <w:rsid w:val="007C1BF1"/>
    <w:rsid w:val="007C22ED"/>
    <w:rsid w:val="007C2645"/>
    <w:rsid w:val="007C28DF"/>
    <w:rsid w:val="007C291B"/>
    <w:rsid w:val="007C3B6B"/>
    <w:rsid w:val="007C466F"/>
    <w:rsid w:val="007C4FD0"/>
    <w:rsid w:val="007C54C4"/>
    <w:rsid w:val="007C6673"/>
    <w:rsid w:val="007C675B"/>
    <w:rsid w:val="007C6D24"/>
    <w:rsid w:val="007D09CC"/>
    <w:rsid w:val="007D2081"/>
    <w:rsid w:val="007D3583"/>
    <w:rsid w:val="007D46CA"/>
    <w:rsid w:val="007D571A"/>
    <w:rsid w:val="007D5776"/>
    <w:rsid w:val="007D5C4A"/>
    <w:rsid w:val="007D6ECF"/>
    <w:rsid w:val="007E066E"/>
    <w:rsid w:val="007E09CC"/>
    <w:rsid w:val="007E326B"/>
    <w:rsid w:val="007E39A0"/>
    <w:rsid w:val="007E43E5"/>
    <w:rsid w:val="007E4589"/>
    <w:rsid w:val="007E46B6"/>
    <w:rsid w:val="007E4B10"/>
    <w:rsid w:val="007E552A"/>
    <w:rsid w:val="007E5BB7"/>
    <w:rsid w:val="007E5F53"/>
    <w:rsid w:val="007F13B2"/>
    <w:rsid w:val="007F2495"/>
    <w:rsid w:val="007F2613"/>
    <w:rsid w:val="007F27A4"/>
    <w:rsid w:val="007F3AD2"/>
    <w:rsid w:val="007F3C64"/>
    <w:rsid w:val="007F4E30"/>
    <w:rsid w:val="007F54CD"/>
    <w:rsid w:val="007F5D30"/>
    <w:rsid w:val="007F6275"/>
    <w:rsid w:val="007F6947"/>
    <w:rsid w:val="007F7551"/>
    <w:rsid w:val="0080072A"/>
    <w:rsid w:val="00800740"/>
    <w:rsid w:val="00800E8E"/>
    <w:rsid w:val="008019A5"/>
    <w:rsid w:val="008029BA"/>
    <w:rsid w:val="00804040"/>
    <w:rsid w:val="00804673"/>
    <w:rsid w:val="008049E2"/>
    <w:rsid w:val="00804DC0"/>
    <w:rsid w:val="008054F8"/>
    <w:rsid w:val="00805908"/>
    <w:rsid w:val="00805E74"/>
    <w:rsid w:val="00806C22"/>
    <w:rsid w:val="00810AC3"/>
    <w:rsid w:val="00811527"/>
    <w:rsid w:val="008115F8"/>
    <w:rsid w:val="008147D6"/>
    <w:rsid w:val="00814DEF"/>
    <w:rsid w:val="0081666F"/>
    <w:rsid w:val="00816DB6"/>
    <w:rsid w:val="0082025E"/>
    <w:rsid w:val="00822BCA"/>
    <w:rsid w:val="00822EE2"/>
    <w:rsid w:val="00823867"/>
    <w:rsid w:val="0082486F"/>
    <w:rsid w:val="0082596D"/>
    <w:rsid w:val="00825970"/>
    <w:rsid w:val="00825B25"/>
    <w:rsid w:val="008260C0"/>
    <w:rsid w:val="00826B76"/>
    <w:rsid w:val="00831336"/>
    <w:rsid w:val="0083158A"/>
    <w:rsid w:val="008319F6"/>
    <w:rsid w:val="008326EE"/>
    <w:rsid w:val="00832CDA"/>
    <w:rsid w:val="00832F73"/>
    <w:rsid w:val="008333FE"/>
    <w:rsid w:val="00833740"/>
    <w:rsid w:val="00833C52"/>
    <w:rsid w:val="00833EB8"/>
    <w:rsid w:val="008346AC"/>
    <w:rsid w:val="008346B0"/>
    <w:rsid w:val="00835C3A"/>
    <w:rsid w:val="008368BA"/>
    <w:rsid w:val="00836C8A"/>
    <w:rsid w:val="0083730B"/>
    <w:rsid w:val="0083749F"/>
    <w:rsid w:val="008379D3"/>
    <w:rsid w:val="00840549"/>
    <w:rsid w:val="00840758"/>
    <w:rsid w:val="00840B45"/>
    <w:rsid w:val="00841830"/>
    <w:rsid w:val="00841D81"/>
    <w:rsid w:val="00843544"/>
    <w:rsid w:val="00844491"/>
    <w:rsid w:val="00844DB1"/>
    <w:rsid w:val="00845D62"/>
    <w:rsid w:val="00846298"/>
    <w:rsid w:val="00846E70"/>
    <w:rsid w:val="008470F3"/>
    <w:rsid w:val="00847DCD"/>
    <w:rsid w:val="00850BAD"/>
    <w:rsid w:val="00850EA2"/>
    <w:rsid w:val="0085185D"/>
    <w:rsid w:val="00852D48"/>
    <w:rsid w:val="008531EE"/>
    <w:rsid w:val="00853B03"/>
    <w:rsid w:val="00856962"/>
    <w:rsid w:val="00856CAE"/>
    <w:rsid w:val="00857B0A"/>
    <w:rsid w:val="00857B6B"/>
    <w:rsid w:val="00860274"/>
    <w:rsid w:val="00861C15"/>
    <w:rsid w:val="00861CC1"/>
    <w:rsid w:val="00862490"/>
    <w:rsid w:val="0086286B"/>
    <w:rsid w:val="00862BF2"/>
    <w:rsid w:val="0086308C"/>
    <w:rsid w:val="0086527A"/>
    <w:rsid w:val="00865ABA"/>
    <w:rsid w:val="00865FA9"/>
    <w:rsid w:val="008666FA"/>
    <w:rsid w:val="00866872"/>
    <w:rsid w:val="00866ABC"/>
    <w:rsid w:val="0087069F"/>
    <w:rsid w:val="008715B5"/>
    <w:rsid w:val="008722CC"/>
    <w:rsid w:val="00872C77"/>
    <w:rsid w:val="008736C5"/>
    <w:rsid w:val="00873D76"/>
    <w:rsid w:val="00874551"/>
    <w:rsid w:val="0087477C"/>
    <w:rsid w:val="00875FFC"/>
    <w:rsid w:val="00876121"/>
    <w:rsid w:val="008765C9"/>
    <w:rsid w:val="0087679E"/>
    <w:rsid w:val="00880CBE"/>
    <w:rsid w:val="0088267F"/>
    <w:rsid w:val="008829A7"/>
    <w:rsid w:val="00883086"/>
    <w:rsid w:val="00883994"/>
    <w:rsid w:val="00883FB1"/>
    <w:rsid w:val="0088433F"/>
    <w:rsid w:val="00884469"/>
    <w:rsid w:val="0088446C"/>
    <w:rsid w:val="008848B3"/>
    <w:rsid w:val="00886418"/>
    <w:rsid w:val="008870AB"/>
    <w:rsid w:val="00887C63"/>
    <w:rsid w:val="00890746"/>
    <w:rsid w:val="00891E68"/>
    <w:rsid w:val="00892033"/>
    <w:rsid w:val="0089373E"/>
    <w:rsid w:val="00894712"/>
    <w:rsid w:val="00895B54"/>
    <w:rsid w:val="008968CC"/>
    <w:rsid w:val="00896E00"/>
    <w:rsid w:val="008A03F7"/>
    <w:rsid w:val="008A0B91"/>
    <w:rsid w:val="008A0CC4"/>
    <w:rsid w:val="008A0F90"/>
    <w:rsid w:val="008A13E8"/>
    <w:rsid w:val="008A34F0"/>
    <w:rsid w:val="008A4880"/>
    <w:rsid w:val="008A6B29"/>
    <w:rsid w:val="008A72AF"/>
    <w:rsid w:val="008A7D5A"/>
    <w:rsid w:val="008B0035"/>
    <w:rsid w:val="008B0DA6"/>
    <w:rsid w:val="008B2DE0"/>
    <w:rsid w:val="008B3348"/>
    <w:rsid w:val="008B413D"/>
    <w:rsid w:val="008B4735"/>
    <w:rsid w:val="008B4B75"/>
    <w:rsid w:val="008B4B79"/>
    <w:rsid w:val="008B5555"/>
    <w:rsid w:val="008B5D3D"/>
    <w:rsid w:val="008B5F65"/>
    <w:rsid w:val="008B610C"/>
    <w:rsid w:val="008B6143"/>
    <w:rsid w:val="008B6F4A"/>
    <w:rsid w:val="008B7153"/>
    <w:rsid w:val="008B7D9D"/>
    <w:rsid w:val="008B7F79"/>
    <w:rsid w:val="008C09C2"/>
    <w:rsid w:val="008C168E"/>
    <w:rsid w:val="008C16D3"/>
    <w:rsid w:val="008C2994"/>
    <w:rsid w:val="008C2F20"/>
    <w:rsid w:val="008C42FC"/>
    <w:rsid w:val="008C4AD4"/>
    <w:rsid w:val="008C4ADB"/>
    <w:rsid w:val="008C4E29"/>
    <w:rsid w:val="008C5361"/>
    <w:rsid w:val="008C5D6F"/>
    <w:rsid w:val="008C5E4B"/>
    <w:rsid w:val="008C6F4D"/>
    <w:rsid w:val="008D05C7"/>
    <w:rsid w:val="008D09DD"/>
    <w:rsid w:val="008D369A"/>
    <w:rsid w:val="008D3E0A"/>
    <w:rsid w:val="008D3ED9"/>
    <w:rsid w:val="008D4081"/>
    <w:rsid w:val="008D4F92"/>
    <w:rsid w:val="008D55CC"/>
    <w:rsid w:val="008D70D6"/>
    <w:rsid w:val="008D7B31"/>
    <w:rsid w:val="008E047E"/>
    <w:rsid w:val="008E09AE"/>
    <w:rsid w:val="008E0D11"/>
    <w:rsid w:val="008E2775"/>
    <w:rsid w:val="008E38FF"/>
    <w:rsid w:val="008E3FAD"/>
    <w:rsid w:val="008E5039"/>
    <w:rsid w:val="008E537E"/>
    <w:rsid w:val="008F1C27"/>
    <w:rsid w:val="008F2261"/>
    <w:rsid w:val="008F23DF"/>
    <w:rsid w:val="008F275B"/>
    <w:rsid w:val="008F2775"/>
    <w:rsid w:val="008F4552"/>
    <w:rsid w:val="008F55AB"/>
    <w:rsid w:val="008F627E"/>
    <w:rsid w:val="008F6FA2"/>
    <w:rsid w:val="008F7ACC"/>
    <w:rsid w:val="008F7BC1"/>
    <w:rsid w:val="009001EE"/>
    <w:rsid w:val="0090123A"/>
    <w:rsid w:val="00901E95"/>
    <w:rsid w:val="009021E3"/>
    <w:rsid w:val="00902BE1"/>
    <w:rsid w:val="00902F1D"/>
    <w:rsid w:val="009045B0"/>
    <w:rsid w:val="00904904"/>
    <w:rsid w:val="00904C7E"/>
    <w:rsid w:val="00905F1D"/>
    <w:rsid w:val="00906027"/>
    <w:rsid w:val="00906FF3"/>
    <w:rsid w:val="0091124B"/>
    <w:rsid w:val="00911574"/>
    <w:rsid w:val="00913F76"/>
    <w:rsid w:val="0091401C"/>
    <w:rsid w:val="00915E1C"/>
    <w:rsid w:val="00916635"/>
    <w:rsid w:val="0091666F"/>
    <w:rsid w:val="00920E86"/>
    <w:rsid w:val="009210A6"/>
    <w:rsid w:val="009212F1"/>
    <w:rsid w:val="009218C3"/>
    <w:rsid w:val="00923A0C"/>
    <w:rsid w:val="00924F60"/>
    <w:rsid w:val="00925F6C"/>
    <w:rsid w:val="009279B6"/>
    <w:rsid w:val="00930D01"/>
    <w:rsid w:val="00930E17"/>
    <w:rsid w:val="0093524F"/>
    <w:rsid w:val="009363FD"/>
    <w:rsid w:val="00936638"/>
    <w:rsid w:val="00936E44"/>
    <w:rsid w:val="00937ACA"/>
    <w:rsid w:val="00937F89"/>
    <w:rsid w:val="009403A6"/>
    <w:rsid w:val="00941013"/>
    <w:rsid w:val="00941BA5"/>
    <w:rsid w:val="009425F9"/>
    <w:rsid w:val="00942744"/>
    <w:rsid w:val="00942CF9"/>
    <w:rsid w:val="00944C6E"/>
    <w:rsid w:val="00944D58"/>
    <w:rsid w:val="00944FF6"/>
    <w:rsid w:val="00945DED"/>
    <w:rsid w:val="009471A3"/>
    <w:rsid w:val="00947630"/>
    <w:rsid w:val="009501D8"/>
    <w:rsid w:val="00951264"/>
    <w:rsid w:val="00951D78"/>
    <w:rsid w:val="00951E04"/>
    <w:rsid w:val="009520AF"/>
    <w:rsid w:val="00953430"/>
    <w:rsid w:val="00954D81"/>
    <w:rsid w:val="00955677"/>
    <w:rsid w:val="009561AE"/>
    <w:rsid w:val="00957C5E"/>
    <w:rsid w:val="00960A25"/>
    <w:rsid w:val="00961B5E"/>
    <w:rsid w:val="00961C02"/>
    <w:rsid w:val="00962548"/>
    <w:rsid w:val="00962D22"/>
    <w:rsid w:val="00963B04"/>
    <w:rsid w:val="009641E5"/>
    <w:rsid w:val="00965226"/>
    <w:rsid w:val="009654A6"/>
    <w:rsid w:val="00965834"/>
    <w:rsid w:val="00965960"/>
    <w:rsid w:val="009668E2"/>
    <w:rsid w:val="00967554"/>
    <w:rsid w:val="00970354"/>
    <w:rsid w:val="009705F4"/>
    <w:rsid w:val="009718B9"/>
    <w:rsid w:val="009718F5"/>
    <w:rsid w:val="00973E86"/>
    <w:rsid w:val="00973F42"/>
    <w:rsid w:val="00974104"/>
    <w:rsid w:val="009743A5"/>
    <w:rsid w:val="009743BC"/>
    <w:rsid w:val="00974459"/>
    <w:rsid w:val="00974819"/>
    <w:rsid w:val="009749BA"/>
    <w:rsid w:val="00975385"/>
    <w:rsid w:val="009760B1"/>
    <w:rsid w:val="00976238"/>
    <w:rsid w:val="00976310"/>
    <w:rsid w:val="00976DA1"/>
    <w:rsid w:val="009772FB"/>
    <w:rsid w:val="00980ABA"/>
    <w:rsid w:val="00980CCE"/>
    <w:rsid w:val="00981725"/>
    <w:rsid w:val="00981B23"/>
    <w:rsid w:val="00981BF9"/>
    <w:rsid w:val="00982C63"/>
    <w:rsid w:val="00983E9C"/>
    <w:rsid w:val="00984F08"/>
    <w:rsid w:val="009878C1"/>
    <w:rsid w:val="00987AC8"/>
    <w:rsid w:val="00987AF7"/>
    <w:rsid w:val="0099009D"/>
    <w:rsid w:val="00992EDA"/>
    <w:rsid w:val="009932AF"/>
    <w:rsid w:val="0099389B"/>
    <w:rsid w:val="00993D7C"/>
    <w:rsid w:val="00993E7E"/>
    <w:rsid w:val="00993F3D"/>
    <w:rsid w:val="0099410B"/>
    <w:rsid w:val="009959AA"/>
    <w:rsid w:val="009A0159"/>
    <w:rsid w:val="009A0405"/>
    <w:rsid w:val="009A13ED"/>
    <w:rsid w:val="009A1504"/>
    <w:rsid w:val="009A39C7"/>
    <w:rsid w:val="009A3CD0"/>
    <w:rsid w:val="009A5177"/>
    <w:rsid w:val="009A6091"/>
    <w:rsid w:val="009A6271"/>
    <w:rsid w:val="009A6BC2"/>
    <w:rsid w:val="009A7154"/>
    <w:rsid w:val="009A75C7"/>
    <w:rsid w:val="009A7700"/>
    <w:rsid w:val="009B0571"/>
    <w:rsid w:val="009B0A3A"/>
    <w:rsid w:val="009B2079"/>
    <w:rsid w:val="009B2315"/>
    <w:rsid w:val="009B2DC7"/>
    <w:rsid w:val="009B39C9"/>
    <w:rsid w:val="009B5901"/>
    <w:rsid w:val="009B68B1"/>
    <w:rsid w:val="009B69A3"/>
    <w:rsid w:val="009B6A17"/>
    <w:rsid w:val="009C009F"/>
    <w:rsid w:val="009C02EA"/>
    <w:rsid w:val="009C1197"/>
    <w:rsid w:val="009C1690"/>
    <w:rsid w:val="009C187D"/>
    <w:rsid w:val="009C31ED"/>
    <w:rsid w:val="009C4B73"/>
    <w:rsid w:val="009C538E"/>
    <w:rsid w:val="009C5ACC"/>
    <w:rsid w:val="009C6C16"/>
    <w:rsid w:val="009C719B"/>
    <w:rsid w:val="009C763A"/>
    <w:rsid w:val="009C7E50"/>
    <w:rsid w:val="009D06C6"/>
    <w:rsid w:val="009D2939"/>
    <w:rsid w:val="009D2E47"/>
    <w:rsid w:val="009D32EB"/>
    <w:rsid w:val="009D34ED"/>
    <w:rsid w:val="009D36F8"/>
    <w:rsid w:val="009D3F25"/>
    <w:rsid w:val="009D4DF0"/>
    <w:rsid w:val="009D5003"/>
    <w:rsid w:val="009D52D5"/>
    <w:rsid w:val="009D7388"/>
    <w:rsid w:val="009D7C6F"/>
    <w:rsid w:val="009E1351"/>
    <w:rsid w:val="009E229A"/>
    <w:rsid w:val="009E2467"/>
    <w:rsid w:val="009E2732"/>
    <w:rsid w:val="009E3978"/>
    <w:rsid w:val="009E4173"/>
    <w:rsid w:val="009E4918"/>
    <w:rsid w:val="009E4FCA"/>
    <w:rsid w:val="009E5B10"/>
    <w:rsid w:val="009E5F3C"/>
    <w:rsid w:val="009E67AB"/>
    <w:rsid w:val="009E776B"/>
    <w:rsid w:val="009F0166"/>
    <w:rsid w:val="009F0DDB"/>
    <w:rsid w:val="009F34F4"/>
    <w:rsid w:val="009F4805"/>
    <w:rsid w:val="009F4C4C"/>
    <w:rsid w:val="009F4E03"/>
    <w:rsid w:val="009F4F3A"/>
    <w:rsid w:val="009F5E44"/>
    <w:rsid w:val="00A00437"/>
    <w:rsid w:val="00A0044B"/>
    <w:rsid w:val="00A00569"/>
    <w:rsid w:val="00A00BC6"/>
    <w:rsid w:val="00A02B81"/>
    <w:rsid w:val="00A03249"/>
    <w:rsid w:val="00A03259"/>
    <w:rsid w:val="00A03352"/>
    <w:rsid w:val="00A03FA2"/>
    <w:rsid w:val="00A04DB9"/>
    <w:rsid w:val="00A05623"/>
    <w:rsid w:val="00A0617A"/>
    <w:rsid w:val="00A0744B"/>
    <w:rsid w:val="00A0749C"/>
    <w:rsid w:val="00A14829"/>
    <w:rsid w:val="00A1507A"/>
    <w:rsid w:val="00A15150"/>
    <w:rsid w:val="00A15677"/>
    <w:rsid w:val="00A17AD7"/>
    <w:rsid w:val="00A20440"/>
    <w:rsid w:val="00A2064B"/>
    <w:rsid w:val="00A20D3F"/>
    <w:rsid w:val="00A21585"/>
    <w:rsid w:val="00A2242F"/>
    <w:rsid w:val="00A24843"/>
    <w:rsid w:val="00A24A44"/>
    <w:rsid w:val="00A253CF"/>
    <w:rsid w:val="00A25D18"/>
    <w:rsid w:val="00A26898"/>
    <w:rsid w:val="00A26946"/>
    <w:rsid w:val="00A278F6"/>
    <w:rsid w:val="00A27A7A"/>
    <w:rsid w:val="00A30029"/>
    <w:rsid w:val="00A3004B"/>
    <w:rsid w:val="00A303E2"/>
    <w:rsid w:val="00A31035"/>
    <w:rsid w:val="00A31102"/>
    <w:rsid w:val="00A31C50"/>
    <w:rsid w:val="00A321A0"/>
    <w:rsid w:val="00A32262"/>
    <w:rsid w:val="00A32273"/>
    <w:rsid w:val="00A3244D"/>
    <w:rsid w:val="00A32BD2"/>
    <w:rsid w:val="00A32CD1"/>
    <w:rsid w:val="00A33DBD"/>
    <w:rsid w:val="00A33F15"/>
    <w:rsid w:val="00A3415C"/>
    <w:rsid w:val="00A34376"/>
    <w:rsid w:val="00A3550F"/>
    <w:rsid w:val="00A40CA6"/>
    <w:rsid w:val="00A413FF"/>
    <w:rsid w:val="00A43D54"/>
    <w:rsid w:val="00A440FB"/>
    <w:rsid w:val="00A44D7D"/>
    <w:rsid w:val="00A470C7"/>
    <w:rsid w:val="00A47E0C"/>
    <w:rsid w:val="00A51E90"/>
    <w:rsid w:val="00A52149"/>
    <w:rsid w:val="00A526BB"/>
    <w:rsid w:val="00A53461"/>
    <w:rsid w:val="00A55244"/>
    <w:rsid w:val="00A55AA4"/>
    <w:rsid w:val="00A55AFE"/>
    <w:rsid w:val="00A55E5B"/>
    <w:rsid w:val="00A55FDA"/>
    <w:rsid w:val="00A61485"/>
    <w:rsid w:val="00A62D0E"/>
    <w:rsid w:val="00A6402E"/>
    <w:rsid w:val="00A64222"/>
    <w:rsid w:val="00A6463C"/>
    <w:rsid w:val="00A64F68"/>
    <w:rsid w:val="00A65ADD"/>
    <w:rsid w:val="00A65EE3"/>
    <w:rsid w:val="00A66947"/>
    <w:rsid w:val="00A66982"/>
    <w:rsid w:val="00A66F32"/>
    <w:rsid w:val="00A6784A"/>
    <w:rsid w:val="00A6789B"/>
    <w:rsid w:val="00A67ADB"/>
    <w:rsid w:val="00A71F68"/>
    <w:rsid w:val="00A72BA0"/>
    <w:rsid w:val="00A74210"/>
    <w:rsid w:val="00A76CF5"/>
    <w:rsid w:val="00A801FA"/>
    <w:rsid w:val="00A81385"/>
    <w:rsid w:val="00A823C3"/>
    <w:rsid w:val="00A82935"/>
    <w:rsid w:val="00A837D2"/>
    <w:rsid w:val="00A8382F"/>
    <w:rsid w:val="00A84730"/>
    <w:rsid w:val="00A84A2C"/>
    <w:rsid w:val="00A85883"/>
    <w:rsid w:val="00A8698F"/>
    <w:rsid w:val="00A87321"/>
    <w:rsid w:val="00A87632"/>
    <w:rsid w:val="00A900AF"/>
    <w:rsid w:val="00A90197"/>
    <w:rsid w:val="00A90D59"/>
    <w:rsid w:val="00A90D78"/>
    <w:rsid w:val="00A9366E"/>
    <w:rsid w:val="00A9381C"/>
    <w:rsid w:val="00A93B58"/>
    <w:rsid w:val="00A94E08"/>
    <w:rsid w:val="00A95AC7"/>
    <w:rsid w:val="00A95B71"/>
    <w:rsid w:val="00A968E4"/>
    <w:rsid w:val="00A96D33"/>
    <w:rsid w:val="00A973B3"/>
    <w:rsid w:val="00AA02D1"/>
    <w:rsid w:val="00AA03EF"/>
    <w:rsid w:val="00AA0992"/>
    <w:rsid w:val="00AA0FF9"/>
    <w:rsid w:val="00AA2AC3"/>
    <w:rsid w:val="00AA3D66"/>
    <w:rsid w:val="00AA3EF6"/>
    <w:rsid w:val="00AA45EF"/>
    <w:rsid w:val="00AA5335"/>
    <w:rsid w:val="00AA6A50"/>
    <w:rsid w:val="00AA7927"/>
    <w:rsid w:val="00AB05FB"/>
    <w:rsid w:val="00AB0FE8"/>
    <w:rsid w:val="00AB1C2E"/>
    <w:rsid w:val="00AB1DCD"/>
    <w:rsid w:val="00AB21FC"/>
    <w:rsid w:val="00AB2BF5"/>
    <w:rsid w:val="00AB3158"/>
    <w:rsid w:val="00AB35D8"/>
    <w:rsid w:val="00AB3644"/>
    <w:rsid w:val="00AB47C7"/>
    <w:rsid w:val="00AB50AA"/>
    <w:rsid w:val="00AB51E2"/>
    <w:rsid w:val="00AB521D"/>
    <w:rsid w:val="00AB63FE"/>
    <w:rsid w:val="00AB6AC8"/>
    <w:rsid w:val="00AB714D"/>
    <w:rsid w:val="00AC0C3E"/>
    <w:rsid w:val="00AC282D"/>
    <w:rsid w:val="00AC37DF"/>
    <w:rsid w:val="00AC5037"/>
    <w:rsid w:val="00AC7DBE"/>
    <w:rsid w:val="00AC7E61"/>
    <w:rsid w:val="00AD14D8"/>
    <w:rsid w:val="00AD174B"/>
    <w:rsid w:val="00AD2118"/>
    <w:rsid w:val="00AD4941"/>
    <w:rsid w:val="00AD55A6"/>
    <w:rsid w:val="00AD55D0"/>
    <w:rsid w:val="00AD587A"/>
    <w:rsid w:val="00AD65BD"/>
    <w:rsid w:val="00AD683D"/>
    <w:rsid w:val="00AD786E"/>
    <w:rsid w:val="00AD7C12"/>
    <w:rsid w:val="00AE0171"/>
    <w:rsid w:val="00AE05F6"/>
    <w:rsid w:val="00AE080D"/>
    <w:rsid w:val="00AE1BA3"/>
    <w:rsid w:val="00AE2E1E"/>
    <w:rsid w:val="00AE2EE5"/>
    <w:rsid w:val="00AE38FD"/>
    <w:rsid w:val="00AE3D8B"/>
    <w:rsid w:val="00AE4003"/>
    <w:rsid w:val="00AE6B16"/>
    <w:rsid w:val="00AE6ED3"/>
    <w:rsid w:val="00AE793F"/>
    <w:rsid w:val="00AF0069"/>
    <w:rsid w:val="00AF0100"/>
    <w:rsid w:val="00AF01C3"/>
    <w:rsid w:val="00AF02BA"/>
    <w:rsid w:val="00AF0303"/>
    <w:rsid w:val="00AF0813"/>
    <w:rsid w:val="00AF0C7B"/>
    <w:rsid w:val="00AF1386"/>
    <w:rsid w:val="00AF1592"/>
    <w:rsid w:val="00AF1DD7"/>
    <w:rsid w:val="00AF2A82"/>
    <w:rsid w:val="00AF2C47"/>
    <w:rsid w:val="00AF3264"/>
    <w:rsid w:val="00AF39FF"/>
    <w:rsid w:val="00AF40AF"/>
    <w:rsid w:val="00AF42A2"/>
    <w:rsid w:val="00AF483D"/>
    <w:rsid w:val="00AF4AA4"/>
    <w:rsid w:val="00AF5D24"/>
    <w:rsid w:val="00AF6D2A"/>
    <w:rsid w:val="00B0047C"/>
    <w:rsid w:val="00B01062"/>
    <w:rsid w:val="00B02204"/>
    <w:rsid w:val="00B025AA"/>
    <w:rsid w:val="00B035C3"/>
    <w:rsid w:val="00B03EE9"/>
    <w:rsid w:val="00B045F6"/>
    <w:rsid w:val="00B057C4"/>
    <w:rsid w:val="00B05835"/>
    <w:rsid w:val="00B05B13"/>
    <w:rsid w:val="00B05F53"/>
    <w:rsid w:val="00B06CAC"/>
    <w:rsid w:val="00B11022"/>
    <w:rsid w:val="00B11A07"/>
    <w:rsid w:val="00B12B63"/>
    <w:rsid w:val="00B12BEE"/>
    <w:rsid w:val="00B137FA"/>
    <w:rsid w:val="00B13B87"/>
    <w:rsid w:val="00B13E71"/>
    <w:rsid w:val="00B14B4A"/>
    <w:rsid w:val="00B15418"/>
    <w:rsid w:val="00B162E1"/>
    <w:rsid w:val="00B206E7"/>
    <w:rsid w:val="00B20A3F"/>
    <w:rsid w:val="00B22575"/>
    <w:rsid w:val="00B22D14"/>
    <w:rsid w:val="00B23993"/>
    <w:rsid w:val="00B24F70"/>
    <w:rsid w:val="00B25DEF"/>
    <w:rsid w:val="00B267CF"/>
    <w:rsid w:val="00B26CFB"/>
    <w:rsid w:val="00B3023B"/>
    <w:rsid w:val="00B3024F"/>
    <w:rsid w:val="00B3049C"/>
    <w:rsid w:val="00B30679"/>
    <w:rsid w:val="00B3107E"/>
    <w:rsid w:val="00B31A8C"/>
    <w:rsid w:val="00B31D73"/>
    <w:rsid w:val="00B3220F"/>
    <w:rsid w:val="00B32318"/>
    <w:rsid w:val="00B325E8"/>
    <w:rsid w:val="00B32E95"/>
    <w:rsid w:val="00B33A6A"/>
    <w:rsid w:val="00B3525E"/>
    <w:rsid w:val="00B35B65"/>
    <w:rsid w:val="00B36903"/>
    <w:rsid w:val="00B408D7"/>
    <w:rsid w:val="00B40A2C"/>
    <w:rsid w:val="00B4191C"/>
    <w:rsid w:val="00B41C88"/>
    <w:rsid w:val="00B42BF8"/>
    <w:rsid w:val="00B447A6"/>
    <w:rsid w:val="00B476DD"/>
    <w:rsid w:val="00B476FC"/>
    <w:rsid w:val="00B501FE"/>
    <w:rsid w:val="00B50388"/>
    <w:rsid w:val="00B505B7"/>
    <w:rsid w:val="00B50AC9"/>
    <w:rsid w:val="00B5213D"/>
    <w:rsid w:val="00B531C5"/>
    <w:rsid w:val="00B53B56"/>
    <w:rsid w:val="00B54AAB"/>
    <w:rsid w:val="00B5509A"/>
    <w:rsid w:val="00B55508"/>
    <w:rsid w:val="00B5571E"/>
    <w:rsid w:val="00B557CE"/>
    <w:rsid w:val="00B57A96"/>
    <w:rsid w:val="00B57FB9"/>
    <w:rsid w:val="00B60796"/>
    <w:rsid w:val="00B60D20"/>
    <w:rsid w:val="00B61144"/>
    <w:rsid w:val="00B628D9"/>
    <w:rsid w:val="00B62D45"/>
    <w:rsid w:val="00B64431"/>
    <w:rsid w:val="00B6449C"/>
    <w:rsid w:val="00B65705"/>
    <w:rsid w:val="00B66020"/>
    <w:rsid w:val="00B66996"/>
    <w:rsid w:val="00B66A0D"/>
    <w:rsid w:val="00B677AD"/>
    <w:rsid w:val="00B70B88"/>
    <w:rsid w:val="00B71E90"/>
    <w:rsid w:val="00B723EB"/>
    <w:rsid w:val="00B72FB1"/>
    <w:rsid w:val="00B730CA"/>
    <w:rsid w:val="00B73AB3"/>
    <w:rsid w:val="00B73F76"/>
    <w:rsid w:val="00B74D62"/>
    <w:rsid w:val="00B75149"/>
    <w:rsid w:val="00B7560C"/>
    <w:rsid w:val="00B75CA2"/>
    <w:rsid w:val="00B80A02"/>
    <w:rsid w:val="00B810D8"/>
    <w:rsid w:val="00B82F1F"/>
    <w:rsid w:val="00B841E1"/>
    <w:rsid w:val="00B849C5"/>
    <w:rsid w:val="00B857C4"/>
    <w:rsid w:val="00B85A35"/>
    <w:rsid w:val="00B863E7"/>
    <w:rsid w:val="00B8680E"/>
    <w:rsid w:val="00B86CF2"/>
    <w:rsid w:val="00B90B51"/>
    <w:rsid w:val="00B915AD"/>
    <w:rsid w:val="00B92978"/>
    <w:rsid w:val="00B933A7"/>
    <w:rsid w:val="00B93B2C"/>
    <w:rsid w:val="00B93FF9"/>
    <w:rsid w:val="00B95F95"/>
    <w:rsid w:val="00BA04D8"/>
    <w:rsid w:val="00BA1D51"/>
    <w:rsid w:val="00BA3222"/>
    <w:rsid w:val="00BA47B5"/>
    <w:rsid w:val="00BA5CB4"/>
    <w:rsid w:val="00BA61F9"/>
    <w:rsid w:val="00BA647A"/>
    <w:rsid w:val="00BA7708"/>
    <w:rsid w:val="00BB04D7"/>
    <w:rsid w:val="00BB0C34"/>
    <w:rsid w:val="00BB0D09"/>
    <w:rsid w:val="00BB1FB5"/>
    <w:rsid w:val="00BB2469"/>
    <w:rsid w:val="00BB2823"/>
    <w:rsid w:val="00BB3601"/>
    <w:rsid w:val="00BB6650"/>
    <w:rsid w:val="00BB6654"/>
    <w:rsid w:val="00BC071C"/>
    <w:rsid w:val="00BC12A1"/>
    <w:rsid w:val="00BC14BD"/>
    <w:rsid w:val="00BC169E"/>
    <w:rsid w:val="00BC414F"/>
    <w:rsid w:val="00BC4227"/>
    <w:rsid w:val="00BC46F3"/>
    <w:rsid w:val="00BC5296"/>
    <w:rsid w:val="00BC5439"/>
    <w:rsid w:val="00BC5465"/>
    <w:rsid w:val="00BC5616"/>
    <w:rsid w:val="00BC591E"/>
    <w:rsid w:val="00BC5DD2"/>
    <w:rsid w:val="00BC678E"/>
    <w:rsid w:val="00BC7237"/>
    <w:rsid w:val="00BC7BA0"/>
    <w:rsid w:val="00BD0CE2"/>
    <w:rsid w:val="00BD1A7C"/>
    <w:rsid w:val="00BD2EF9"/>
    <w:rsid w:val="00BD2F12"/>
    <w:rsid w:val="00BD31C0"/>
    <w:rsid w:val="00BD3E46"/>
    <w:rsid w:val="00BD3EC9"/>
    <w:rsid w:val="00BD696A"/>
    <w:rsid w:val="00BE05E0"/>
    <w:rsid w:val="00BE2C9E"/>
    <w:rsid w:val="00BE2FA8"/>
    <w:rsid w:val="00BE33C6"/>
    <w:rsid w:val="00BE45EA"/>
    <w:rsid w:val="00BE4F4F"/>
    <w:rsid w:val="00BE50EA"/>
    <w:rsid w:val="00BE5B52"/>
    <w:rsid w:val="00BE718C"/>
    <w:rsid w:val="00BE78E4"/>
    <w:rsid w:val="00BF05CB"/>
    <w:rsid w:val="00BF0EB8"/>
    <w:rsid w:val="00BF14A3"/>
    <w:rsid w:val="00BF1F5A"/>
    <w:rsid w:val="00BF2F2B"/>
    <w:rsid w:val="00BF3BE7"/>
    <w:rsid w:val="00BF3C6C"/>
    <w:rsid w:val="00BF4161"/>
    <w:rsid w:val="00BF4AE8"/>
    <w:rsid w:val="00BF4B13"/>
    <w:rsid w:val="00BF58A6"/>
    <w:rsid w:val="00BF6E13"/>
    <w:rsid w:val="00BF7318"/>
    <w:rsid w:val="00C02057"/>
    <w:rsid w:val="00C046E6"/>
    <w:rsid w:val="00C04EF2"/>
    <w:rsid w:val="00C061C9"/>
    <w:rsid w:val="00C06508"/>
    <w:rsid w:val="00C068A6"/>
    <w:rsid w:val="00C0702B"/>
    <w:rsid w:val="00C0721B"/>
    <w:rsid w:val="00C074B3"/>
    <w:rsid w:val="00C10078"/>
    <w:rsid w:val="00C11543"/>
    <w:rsid w:val="00C11A5A"/>
    <w:rsid w:val="00C1269D"/>
    <w:rsid w:val="00C12B9B"/>
    <w:rsid w:val="00C13AA4"/>
    <w:rsid w:val="00C141A1"/>
    <w:rsid w:val="00C160CD"/>
    <w:rsid w:val="00C175E8"/>
    <w:rsid w:val="00C17DF0"/>
    <w:rsid w:val="00C17E1B"/>
    <w:rsid w:val="00C20362"/>
    <w:rsid w:val="00C208DB"/>
    <w:rsid w:val="00C213EB"/>
    <w:rsid w:val="00C21C18"/>
    <w:rsid w:val="00C21C50"/>
    <w:rsid w:val="00C22626"/>
    <w:rsid w:val="00C2293B"/>
    <w:rsid w:val="00C22968"/>
    <w:rsid w:val="00C22D42"/>
    <w:rsid w:val="00C2389A"/>
    <w:rsid w:val="00C2456D"/>
    <w:rsid w:val="00C25E5D"/>
    <w:rsid w:val="00C26B27"/>
    <w:rsid w:val="00C27149"/>
    <w:rsid w:val="00C27B8D"/>
    <w:rsid w:val="00C27D50"/>
    <w:rsid w:val="00C3055D"/>
    <w:rsid w:val="00C30778"/>
    <w:rsid w:val="00C30D00"/>
    <w:rsid w:val="00C30D8E"/>
    <w:rsid w:val="00C311E0"/>
    <w:rsid w:val="00C32415"/>
    <w:rsid w:val="00C33456"/>
    <w:rsid w:val="00C358A1"/>
    <w:rsid w:val="00C35AAD"/>
    <w:rsid w:val="00C35AE3"/>
    <w:rsid w:val="00C36B6A"/>
    <w:rsid w:val="00C40367"/>
    <w:rsid w:val="00C4099F"/>
    <w:rsid w:val="00C40DBB"/>
    <w:rsid w:val="00C40DFE"/>
    <w:rsid w:val="00C41E50"/>
    <w:rsid w:val="00C42694"/>
    <w:rsid w:val="00C4278B"/>
    <w:rsid w:val="00C42C7F"/>
    <w:rsid w:val="00C4316A"/>
    <w:rsid w:val="00C44358"/>
    <w:rsid w:val="00C45126"/>
    <w:rsid w:val="00C45409"/>
    <w:rsid w:val="00C45BBA"/>
    <w:rsid w:val="00C460C4"/>
    <w:rsid w:val="00C46558"/>
    <w:rsid w:val="00C46AAB"/>
    <w:rsid w:val="00C46D18"/>
    <w:rsid w:val="00C50596"/>
    <w:rsid w:val="00C50D11"/>
    <w:rsid w:val="00C50FC8"/>
    <w:rsid w:val="00C51B80"/>
    <w:rsid w:val="00C51C3B"/>
    <w:rsid w:val="00C52FDD"/>
    <w:rsid w:val="00C533F0"/>
    <w:rsid w:val="00C53FDB"/>
    <w:rsid w:val="00C54834"/>
    <w:rsid w:val="00C55647"/>
    <w:rsid w:val="00C55B25"/>
    <w:rsid w:val="00C56716"/>
    <w:rsid w:val="00C57EE1"/>
    <w:rsid w:val="00C60610"/>
    <w:rsid w:val="00C628A8"/>
    <w:rsid w:val="00C628AC"/>
    <w:rsid w:val="00C6309A"/>
    <w:rsid w:val="00C6366A"/>
    <w:rsid w:val="00C636D9"/>
    <w:rsid w:val="00C63C33"/>
    <w:rsid w:val="00C64E9F"/>
    <w:rsid w:val="00C65484"/>
    <w:rsid w:val="00C658D8"/>
    <w:rsid w:val="00C65D1B"/>
    <w:rsid w:val="00C65FDF"/>
    <w:rsid w:val="00C670A2"/>
    <w:rsid w:val="00C705AF"/>
    <w:rsid w:val="00C725E7"/>
    <w:rsid w:val="00C739E3"/>
    <w:rsid w:val="00C75443"/>
    <w:rsid w:val="00C76108"/>
    <w:rsid w:val="00C76975"/>
    <w:rsid w:val="00C77C31"/>
    <w:rsid w:val="00C809B3"/>
    <w:rsid w:val="00C80ECB"/>
    <w:rsid w:val="00C80F35"/>
    <w:rsid w:val="00C813A5"/>
    <w:rsid w:val="00C8420C"/>
    <w:rsid w:val="00C857E0"/>
    <w:rsid w:val="00C858D6"/>
    <w:rsid w:val="00C86047"/>
    <w:rsid w:val="00C87BF6"/>
    <w:rsid w:val="00C902AA"/>
    <w:rsid w:val="00C918CE"/>
    <w:rsid w:val="00C91CB4"/>
    <w:rsid w:val="00C92378"/>
    <w:rsid w:val="00C9257A"/>
    <w:rsid w:val="00C92725"/>
    <w:rsid w:val="00C93236"/>
    <w:rsid w:val="00C944A8"/>
    <w:rsid w:val="00C94514"/>
    <w:rsid w:val="00C9487F"/>
    <w:rsid w:val="00C94ED8"/>
    <w:rsid w:val="00C966A4"/>
    <w:rsid w:val="00C97D45"/>
    <w:rsid w:val="00CA05B5"/>
    <w:rsid w:val="00CA09D2"/>
    <w:rsid w:val="00CA1C65"/>
    <w:rsid w:val="00CA2DD6"/>
    <w:rsid w:val="00CA570F"/>
    <w:rsid w:val="00CA571A"/>
    <w:rsid w:val="00CA5B32"/>
    <w:rsid w:val="00CA663F"/>
    <w:rsid w:val="00CA6A83"/>
    <w:rsid w:val="00CA6ACC"/>
    <w:rsid w:val="00CA6D06"/>
    <w:rsid w:val="00CA7721"/>
    <w:rsid w:val="00CB017E"/>
    <w:rsid w:val="00CB1E13"/>
    <w:rsid w:val="00CB272D"/>
    <w:rsid w:val="00CB2D65"/>
    <w:rsid w:val="00CB3ACA"/>
    <w:rsid w:val="00CB3AE5"/>
    <w:rsid w:val="00CB3B7A"/>
    <w:rsid w:val="00CB3E31"/>
    <w:rsid w:val="00CB48EA"/>
    <w:rsid w:val="00CB5051"/>
    <w:rsid w:val="00CB522D"/>
    <w:rsid w:val="00CB5714"/>
    <w:rsid w:val="00CB5D52"/>
    <w:rsid w:val="00CB750D"/>
    <w:rsid w:val="00CB7D69"/>
    <w:rsid w:val="00CC0F08"/>
    <w:rsid w:val="00CC136B"/>
    <w:rsid w:val="00CC189E"/>
    <w:rsid w:val="00CC18E9"/>
    <w:rsid w:val="00CC1ABF"/>
    <w:rsid w:val="00CC1EB9"/>
    <w:rsid w:val="00CC2095"/>
    <w:rsid w:val="00CC2701"/>
    <w:rsid w:val="00CC3402"/>
    <w:rsid w:val="00CC4B23"/>
    <w:rsid w:val="00CC52E4"/>
    <w:rsid w:val="00CC5748"/>
    <w:rsid w:val="00CC66F0"/>
    <w:rsid w:val="00CC6CED"/>
    <w:rsid w:val="00CC6E3F"/>
    <w:rsid w:val="00CC75DA"/>
    <w:rsid w:val="00CC7A50"/>
    <w:rsid w:val="00CD2A9A"/>
    <w:rsid w:val="00CD3BC2"/>
    <w:rsid w:val="00CD5378"/>
    <w:rsid w:val="00CD6EBC"/>
    <w:rsid w:val="00CD789B"/>
    <w:rsid w:val="00CD7950"/>
    <w:rsid w:val="00CE0F71"/>
    <w:rsid w:val="00CE34D2"/>
    <w:rsid w:val="00CE5B69"/>
    <w:rsid w:val="00CF0050"/>
    <w:rsid w:val="00CF152B"/>
    <w:rsid w:val="00CF1561"/>
    <w:rsid w:val="00CF326A"/>
    <w:rsid w:val="00CF33E6"/>
    <w:rsid w:val="00CF54EF"/>
    <w:rsid w:val="00CF676D"/>
    <w:rsid w:val="00CF6F3F"/>
    <w:rsid w:val="00D01373"/>
    <w:rsid w:val="00D03184"/>
    <w:rsid w:val="00D03199"/>
    <w:rsid w:val="00D031D4"/>
    <w:rsid w:val="00D03ACB"/>
    <w:rsid w:val="00D0458E"/>
    <w:rsid w:val="00D052BA"/>
    <w:rsid w:val="00D05421"/>
    <w:rsid w:val="00D06064"/>
    <w:rsid w:val="00D063E5"/>
    <w:rsid w:val="00D06FCD"/>
    <w:rsid w:val="00D07025"/>
    <w:rsid w:val="00D07265"/>
    <w:rsid w:val="00D07600"/>
    <w:rsid w:val="00D0767F"/>
    <w:rsid w:val="00D07884"/>
    <w:rsid w:val="00D118C6"/>
    <w:rsid w:val="00D11E2D"/>
    <w:rsid w:val="00D122A2"/>
    <w:rsid w:val="00D136B5"/>
    <w:rsid w:val="00D1681E"/>
    <w:rsid w:val="00D173B4"/>
    <w:rsid w:val="00D17D6E"/>
    <w:rsid w:val="00D21F18"/>
    <w:rsid w:val="00D22B80"/>
    <w:rsid w:val="00D23036"/>
    <w:rsid w:val="00D23BD5"/>
    <w:rsid w:val="00D247B4"/>
    <w:rsid w:val="00D2490E"/>
    <w:rsid w:val="00D24B41"/>
    <w:rsid w:val="00D24F49"/>
    <w:rsid w:val="00D25ECD"/>
    <w:rsid w:val="00D265A3"/>
    <w:rsid w:val="00D2727F"/>
    <w:rsid w:val="00D272B7"/>
    <w:rsid w:val="00D27499"/>
    <w:rsid w:val="00D31A42"/>
    <w:rsid w:val="00D31BFE"/>
    <w:rsid w:val="00D321CD"/>
    <w:rsid w:val="00D336E5"/>
    <w:rsid w:val="00D33DFD"/>
    <w:rsid w:val="00D34C01"/>
    <w:rsid w:val="00D3728A"/>
    <w:rsid w:val="00D37402"/>
    <w:rsid w:val="00D37FC5"/>
    <w:rsid w:val="00D42204"/>
    <w:rsid w:val="00D4224C"/>
    <w:rsid w:val="00D43605"/>
    <w:rsid w:val="00D43860"/>
    <w:rsid w:val="00D440E4"/>
    <w:rsid w:val="00D44185"/>
    <w:rsid w:val="00D44862"/>
    <w:rsid w:val="00D44D43"/>
    <w:rsid w:val="00D4505C"/>
    <w:rsid w:val="00D457BC"/>
    <w:rsid w:val="00D472E1"/>
    <w:rsid w:val="00D475C7"/>
    <w:rsid w:val="00D475DF"/>
    <w:rsid w:val="00D47E31"/>
    <w:rsid w:val="00D50300"/>
    <w:rsid w:val="00D52D08"/>
    <w:rsid w:val="00D5369D"/>
    <w:rsid w:val="00D53EB0"/>
    <w:rsid w:val="00D548F6"/>
    <w:rsid w:val="00D553CB"/>
    <w:rsid w:val="00D55979"/>
    <w:rsid w:val="00D55A7D"/>
    <w:rsid w:val="00D564B0"/>
    <w:rsid w:val="00D56753"/>
    <w:rsid w:val="00D56BDE"/>
    <w:rsid w:val="00D61848"/>
    <w:rsid w:val="00D61FE8"/>
    <w:rsid w:val="00D620A4"/>
    <w:rsid w:val="00D62306"/>
    <w:rsid w:val="00D626ED"/>
    <w:rsid w:val="00D62B83"/>
    <w:rsid w:val="00D62C8A"/>
    <w:rsid w:val="00D63B39"/>
    <w:rsid w:val="00D63CDA"/>
    <w:rsid w:val="00D63EF2"/>
    <w:rsid w:val="00D64E7B"/>
    <w:rsid w:val="00D6588D"/>
    <w:rsid w:val="00D65A1D"/>
    <w:rsid w:val="00D65D46"/>
    <w:rsid w:val="00D670C5"/>
    <w:rsid w:val="00D6736F"/>
    <w:rsid w:val="00D67C71"/>
    <w:rsid w:val="00D67EAD"/>
    <w:rsid w:val="00D708E7"/>
    <w:rsid w:val="00D70DF4"/>
    <w:rsid w:val="00D71026"/>
    <w:rsid w:val="00D7193C"/>
    <w:rsid w:val="00D71F4A"/>
    <w:rsid w:val="00D7226B"/>
    <w:rsid w:val="00D727EC"/>
    <w:rsid w:val="00D7325E"/>
    <w:rsid w:val="00D73274"/>
    <w:rsid w:val="00D73A48"/>
    <w:rsid w:val="00D73F2C"/>
    <w:rsid w:val="00D740D4"/>
    <w:rsid w:val="00D7452D"/>
    <w:rsid w:val="00D747E9"/>
    <w:rsid w:val="00D77D80"/>
    <w:rsid w:val="00D814F9"/>
    <w:rsid w:val="00D8453B"/>
    <w:rsid w:val="00D847C1"/>
    <w:rsid w:val="00D85DA3"/>
    <w:rsid w:val="00D869C1"/>
    <w:rsid w:val="00D87EC0"/>
    <w:rsid w:val="00D92465"/>
    <w:rsid w:val="00D9356C"/>
    <w:rsid w:val="00D9582B"/>
    <w:rsid w:val="00D95BCF"/>
    <w:rsid w:val="00D95CD0"/>
    <w:rsid w:val="00D95E13"/>
    <w:rsid w:val="00D96708"/>
    <w:rsid w:val="00D975F3"/>
    <w:rsid w:val="00DA087C"/>
    <w:rsid w:val="00DA1C52"/>
    <w:rsid w:val="00DA2413"/>
    <w:rsid w:val="00DA3775"/>
    <w:rsid w:val="00DA4043"/>
    <w:rsid w:val="00DA4BEF"/>
    <w:rsid w:val="00DA5299"/>
    <w:rsid w:val="00DA539B"/>
    <w:rsid w:val="00DA53C4"/>
    <w:rsid w:val="00DA54E0"/>
    <w:rsid w:val="00DA7A25"/>
    <w:rsid w:val="00DB1353"/>
    <w:rsid w:val="00DB137B"/>
    <w:rsid w:val="00DB330F"/>
    <w:rsid w:val="00DB3DED"/>
    <w:rsid w:val="00DB4149"/>
    <w:rsid w:val="00DB5E9F"/>
    <w:rsid w:val="00DB6481"/>
    <w:rsid w:val="00DB675F"/>
    <w:rsid w:val="00DB734A"/>
    <w:rsid w:val="00DB7428"/>
    <w:rsid w:val="00DB7BD7"/>
    <w:rsid w:val="00DC0B8C"/>
    <w:rsid w:val="00DC26C9"/>
    <w:rsid w:val="00DC2E68"/>
    <w:rsid w:val="00DC3215"/>
    <w:rsid w:val="00DC522E"/>
    <w:rsid w:val="00DC5A4C"/>
    <w:rsid w:val="00DC66F1"/>
    <w:rsid w:val="00DC67F3"/>
    <w:rsid w:val="00DC696B"/>
    <w:rsid w:val="00DC6CC6"/>
    <w:rsid w:val="00DC798E"/>
    <w:rsid w:val="00DC7A98"/>
    <w:rsid w:val="00DC7B86"/>
    <w:rsid w:val="00DD01DC"/>
    <w:rsid w:val="00DD1AB3"/>
    <w:rsid w:val="00DD2C57"/>
    <w:rsid w:val="00DD3013"/>
    <w:rsid w:val="00DD3087"/>
    <w:rsid w:val="00DD395B"/>
    <w:rsid w:val="00DD4D94"/>
    <w:rsid w:val="00DD6169"/>
    <w:rsid w:val="00DD6BDA"/>
    <w:rsid w:val="00DD7E52"/>
    <w:rsid w:val="00DE0394"/>
    <w:rsid w:val="00DE08E5"/>
    <w:rsid w:val="00DE0B0B"/>
    <w:rsid w:val="00DE24E2"/>
    <w:rsid w:val="00DE2C51"/>
    <w:rsid w:val="00DE3897"/>
    <w:rsid w:val="00DE4932"/>
    <w:rsid w:val="00DE4956"/>
    <w:rsid w:val="00DE58CE"/>
    <w:rsid w:val="00DE643A"/>
    <w:rsid w:val="00DE6D57"/>
    <w:rsid w:val="00DF0106"/>
    <w:rsid w:val="00DF03F8"/>
    <w:rsid w:val="00DF1435"/>
    <w:rsid w:val="00DF1480"/>
    <w:rsid w:val="00DF1978"/>
    <w:rsid w:val="00DF1A03"/>
    <w:rsid w:val="00DF27C3"/>
    <w:rsid w:val="00DF3CF6"/>
    <w:rsid w:val="00DF46E7"/>
    <w:rsid w:val="00DF5A52"/>
    <w:rsid w:val="00DF73D9"/>
    <w:rsid w:val="00DF7973"/>
    <w:rsid w:val="00E01DBD"/>
    <w:rsid w:val="00E0349A"/>
    <w:rsid w:val="00E03FF7"/>
    <w:rsid w:val="00E0454F"/>
    <w:rsid w:val="00E0571D"/>
    <w:rsid w:val="00E05AB7"/>
    <w:rsid w:val="00E06CD7"/>
    <w:rsid w:val="00E06F0E"/>
    <w:rsid w:val="00E07654"/>
    <w:rsid w:val="00E10C5A"/>
    <w:rsid w:val="00E1102C"/>
    <w:rsid w:val="00E1231B"/>
    <w:rsid w:val="00E12BAB"/>
    <w:rsid w:val="00E12F12"/>
    <w:rsid w:val="00E1365D"/>
    <w:rsid w:val="00E138C6"/>
    <w:rsid w:val="00E13B0F"/>
    <w:rsid w:val="00E14D9A"/>
    <w:rsid w:val="00E1542A"/>
    <w:rsid w:val="00E15C66"/>
    <w:rsid w:val="00E163B8"/>
    <w:rsid w:val="00E1676C"/>
    <w:rsid w:val="00E17979"/>
    <w:rsid w:val="00E20597"/>
    <w:rsid w:val="00E20861"/>
    <w:rsid w:val="00E21053"/>
    <w:rsid w:val="00E2310A"/>
    <w:rsid w:val="00E23CF4"/>
    <w:rsid w:val="00E23ED0"/>
    <w:rsid w:val="00E24059"/>
    <w:rsid w:val="00E245E2"/>
    <w:rsid w:val="00E24996"/>
    <w:rsid w:val="00E25198"/>
    <w:rsid w:val="00E253EE"/>
    <w:rsid w:val="00E25723"/>
    <w:rsid w:val="00E261B2"/>
    <w:rsid w:val="00E26E39"/>
    <w:rsid w:val="00E2740B"/>
    <w:rsid w:val="00E30B2A"/>
    <w:rsid w:val="00E31C1F"/>
    <w:rsid w:val="00E32AA8"/>
    <w:rsid w:val="00E32E51"/>
    <w:rsid w:val="00E33AF6"/>
    <w:rsid w:val="00E34E10"/>
    <w:rsid w:val="00E35D98"/>
    <w:rsid w:val="00E37E68"/>
    <w:rsid w:val="00E40686"/>
    <w:rsid w:val="00E406F8"/>
    <w:rsid w:val="00E4073A"/>
    <w:rsid w:val="00E40822"/>
    <w:rsid w:val="00E4100B"/>
    <w:rsid w:val="00E41C58"/>
    <w:rsid w:val="00E44555"/>
    <w:rsid w:val="00E44852"/>
    <w:rsid w:val="00E45769"/>
    <w:rsid w:val="00E527C0"/>
    <w:rsid w:val="00E52965"/>
    <w:rsid w:val="00E52F90"/>
    <w:rsid w:val="00E530D4"/>
    <w:rsid w:val="00E539A2"/>
    <w:rsid w:val="00E53F22"/>
    <w:rsid w:val="00E54E86"/>
    <w:rsid w:val="00E55452"/>
    <w:rsid w:val="00E554A3"/>
    <w:rsid w:val="00E5553D"/>
    <w:rsid w:val="00E572DB"/>
    <w:rsid w:val="00E572EF"/>
    <w:rsid w:val="00E5739E"/>
    <w:rsid w:val="00E57CB1"/>
    <w:rsid w:val="00E617FD"/>
    <w:rsid w:val="00E6196D"/>
    <w:rsid w:val="00E61B28"/>
    <w:rsid w:val="00E6208D"/>
    <w:rsid w:val="00E65A66"/>
    <w:rsid w:val="00E65DA6"/>
    <w:rsid w:val="00E66D41"/>
    <w:rsid w:val="00E67207"/>
    <w:rsid w:val="00E7018B"/>
    <w:rsid w:val="00E71133"/>
    <w:rsid w:val="00E7182F"/>
    <w:rsid w:val="00E7207B"/>
    <w:rsid w:val="00E732B3"/>
    <w:rsid w:val="00E736FC"/>
    <w:rsid w:val="00E74255"/>
    <w:rsid w:val="00E745C8"/>
    <w:rsid w:val="00E755D4"/>
    <w:rsid w:val="00E75FDC"/>
    <w:rsid w:val="00E76569"/>
    <w:rsid w:val="00E76ED1"/>
    <w:rsid w:val="00E7715C"/>
    <w:rsid w:val="00E80A56"/>
    <w:rsid w:val="00E80A65"/>
    <w:rsid w:val="00E81540"/>
    <w:rsid w:val="00E81C41"/>
    <w:rsid w:val="00E8370B"/>
    <w:rsid w:val="00E839E7"/>
    <w:rsid w:val="00E83EB7"/>
    <w:rsid w:val="00E85518"/>
    <w:rsid w:val="00E858BF"/>
    <w:rsid w:val="00E85B5D"/>
    <w:rsid w:val="00E866FF"/>
    <w:rsid w:val="00E86FB6"/>
    <w:rsid w:val="00E9055F"/>
    <w:rsid w:val="00E90A51"/>
    <w:rsid w:val="00E9249F"/>
    <w:rsid w:val="00E92BCD"/>
    <w:rsid w:val="00E92DFF"/>
    <w:rsid w:val="00E939FB"/>
    <w:rsid w:val="00E941B8"/>
    <w:rsid w:val="00E94E86"/>
    <w:rsid w:val="00E952EC"/>
    <w:rsid w:val="00E9589F"/>
    <w:rsid w:val="00E95B28"/>
    <w:rsid w:val="00E967C1"/>
    <w:rsid w:val="00E96D16"/>
    <w:rsid w:val="00E97446"/>
    <w:rsid w:val="00E97575"/>
    <w:rsid w:val="00E9788E"/>
    <w:rsid w:val="00EA04AC"/>
    <w:rsid w:val="00EA0F7A"/>
    <w:rsid w:val="00EA11ED"/>
    <w:rsid w:val="00EA2015"/>
    <w:rsid w:val="00EA230D"/>
    <w:rsid w:val="00EA2681"/>
    <w:rsid w:val="00EA2863"/>
    <w:rsid w:val="00EA3037"/>
    <w:rsid w:val="00EA3204"/>
    <w:rsid w:val="00EA4036"/>
    <w:rsid w:val="00EA4C45"/>
    <w:rsid w:val="00EA52F1"/>
    <w:rsid w:val="00EA63C1"/>
    <w:rsid w:val="00EA63D3"/>
    <w:rsid w:val="00EA667E"/>
    <w:rsid w:val="00EB0F74"/>
    <w:rsid w:val="00EB118D"/>
    <w:rsid w:val="00EB2E32"/>
    <w:rsid w:val="00EB2F6D"/>
    <w:rsid w:val="00EB4625"/>
    <w:rsid w:val="00EB665E"/>
    <w:rsid w:val="00EB6F09"/>
    <w:rsid w:val="00EB726C"/>
    <w:rsid w:val="00EC0AE5"/>
    <w:rsid w:val="00EC0BE1"/>
    <w:rsid w:val="00EC1114"/>
    <w:rsid w:val="00EC12C8"/>
    <w:rsid w:val="00EC2B77"/>
    <w:rsid w:val="00EC38DE"/>
    <w:rsid w:val="00EC4ABD"/>
    <w:rsid w:val="00EC58EA"/>
    <w:rsid w:val="00EC7BB5"/>
    <w:rsid w:val="00EC7F56"/>
    <w:rsid w:val="00ED0931"/>
    <w:rsid w:val="00ED0F4E"/>
    <w:rsid w:val="00ED1042"/>
    <w:rsid w:val="00ED1A55"/>
    <w:rsid w:val="00ED24CA"/>
    <w:rsid w:val="00ED2705"/>
    <w:rsid w:val="00ED2BA4"/>
    <w:rsid w:val="00ED3592"/>
    <w:rsid w:val="00ED3715"/>
    <w:rsid w:val="00ED41EC"/>
    <w:rsid w:val="00ED5206"/>
    <w:rsid w:val="00ED5B35"/>
    <w:rsid w:val="00ED680F"/>
    <w:rsid w:val="00ED7073"/>
    <w:rsid w:val="00ED720F"/>
    <w:rsid w:val="00ED728E"/>
    <w:rsid w:val="00ED7E84"/>
    <w:rsid w:val="00EE04A5"/>
    <w:rsid w:val="00EE17F0"/>
    <w:rsid w:val="00EE1FBD"/>
    <w:rsid w:val="00EE2B07"/>
    <w:rsid w:val="00EE3614"/>
    <w:rsid w:val="00EE4485"/>
    <w:rsid w:val="00EE6309"/>
    <w:rsid w:val="00EE64B6"/>
    <w:rsid w:val="00EE651D"/>
    <w:rsid w:val="00EE7285"/>
    <w:rsid w:val="00EE78A6"/>
    <w:rsid w:val="00EF0275"/>
    <w:rsid w:val="00EF1C66"/>
    <w:rsid w:val="00EF2381"/>
    <w:rsid w:val="00EF37EA"/>
    <w:rsid w:val="00EF3923"/>
    <w:rsid w:val="00EF3FBA"/>
    <w:rsid w:val="00EF4FC9"/>
    <w:rsid w:val="00EF553D"/>
    <w:rsid w:val="00EF69F8"/>
    <w:rsid w:val="00EF7B5F"/>
    <w:rsid w:val="00EF7BBB"/>
    <w:rsid w:val="00F00631"/>
    <w:rsid w:val="00F0099F"/>
    <w:rsid w:val="00F00AB2"/>
    <w:rsid w:val="00F00C05"/>
    <w:rsid w:val="00F01CE6"/>
    <w:rsid w:val="00F01E39"/>
    <w:rsid w:val="00F02D90"/>
    <w:rsid w:val="00F031D8"/>
    <w:rsid w:val="00F034D5"/>
    <w:rsid w:val="00F03912"/>
    <w:rsid w:val="00F06789"/>
    <w:rsid w:val="00F068D7"/>
    <w:rsid w:val="00F073B1"/>
    <w:rsid w:val="00F100CE"/>
    <w:rsid w:val="00F1100C"/>
    <w:rsid w:val="00F124F4"/>
    <w:rsid w:val="00F13064"/>
    <w:rsid w:val="00F138FC"/>
    <w:rsid w:val="00F14EA2"/>
    <w:rsid w:val="00F152E6"/>
    <w:rsid w:val="00F17746"/>
    <w:rsid w:val="00F17C5F"/>
    <w:rsid w:val="00F20C8A"/>
    <w:rsid w:val="00F213A4"/>
    <w:rsid w:val="00F2196C"/>
    <w:rsid w:val="00F226AE"/>
    <w:rsid w:val="00F239F8"/>
    <w:rsid w:val="00F241B7"/>
    <w:rsid w:val="00F24529"/>
    <w:rsid w:val="00F25788"/>
    <w:rsid w:val="00F2601F"/>
    <w:rsid w:val="00F268F5"/>
    <w:rsid w:val="00F26A85"/>
    <w:rsid w:val="00F277F1"/>
    <w:rsid w:val="00F27E29"/>
    <w:rsid w:val="00F27EBF"/>
    <w:rsid w:val="00F27F35"/>
    <w:rsid w:val="00F30256"/>
    <w:rsid w:val="00F306EF"/>
    <w:rsid w:val="00F30A73"/>
    <w:rsid w:val="00F321DE"/>
    <w:rsid w:val="00F32AB8"/>
    <w:rsid w:val="00F339A9"/>
    <w:rsid w:val="00F34545"/>
    <w:rsid w:val="00F34807"/>
    <w:rsid w:val="00F40FAC"/>
    <w:rsid w:val="00F42C70"/>
    <w:rsid w:val="00F4369F"/>
    <w:rsid w:val="00F43A42"/>
    <w:rsid w:val="00F43ABE"/>
    <w:rsid w:val="00F43D07"/>
    <w:rsid w:val="00F43E13"/>
    <w:rsid w:val="00F468EF"/>
    <w:rsid w:val="00F500A7"/>
    <w:rsid w:val="00F51031"/>
    <w:rsid w:val="00F5118A"/>
    <w:rsid w:val="00F513E1"/>
    <w:rsid w:val="00F521F3"/>
    <w:rsid w:val="00F530C3"/>
    <w:rsid w:val="00F53516"/>
    <w:rsid w:val="00F53F35"/>
    <w:rsid w:val="00F53FE4"/>
    <w:rsid w:val="00F55065"/>
    <w:rsid w:val="00F55328"/>
    <w:rsid w:val="00F562C0"/>
    <w:rsid w:val="00F57A20"/>
    <w:rsid w:val="00F57EF1"/>
    <w:rsid w:val="00F604CE"/>
    <w:rsid w:val="00F612F7"/>
    <w:rsid w:val="00F615CE"/>
    <w:rsid w:val="00F616C3"/>
    <w:rsid w:val="00F63818"/>
    <w:rsid w:val="00F63CC7"/>
    <w:rsid w:val="00F64238"/>
    <w:rsid w:val="00F64C0A"/>
    <w:rsid w:val="00F6504A"/>
    <w:rsid w:val="00F65A67"/>
    <w:rsid w:val="00F6641B"/>
    <w:rsid w:val="00F67093"/>
    <w:rsid w:val="00F71776"/>
    <w:rsid w:val="00F717A2"/>
    <w:rsid w:val="00F722F1"/>
    <w:rsid w:val="00F74026"/>
    <w:rsid w:val="00F75E81"/>
    <w:rsid w:val="00F76889"/>
    <w:rsid w:val="00F76C7E"/>
    <w:rsid w:val="00F771E9"/>
    <w:rsid w:val="00F77CFF"/>
    <w:rsid w:val="00F82EE3"/>
    <w:rsid w:val="00F8438C"/>
    <w:rsid w:val="00F84817"/>
    <w:rsid w:val="00F84A64"/>
    <w:rsid w:val="00F84DF0"/>
    <w:rsid w:val="00F857B9"/>
    <w:rsid w:val="00F85CEA"/>
    <w:rsid w:val="00F8699F"/>
    <w:rsid w:val="00F87350"/>
    <w:rsid w:val="00F875D9"/>
    <w:rsid w:val="00F87739"/>
    <w:rsid w:val="00F90A9F"/>
    <w:rsid w:val="00F90EE1"/>
    <w:rsid w:val="00F9136C"/>
    <w:rsid w:val="00F91882"/>
    <w:rsid w:val="00F92E4A"/>
    <w:rsid w:val="00F93582"/>
    <w:rsid w:val="00F9397F"/>
    <w:rsid w:val="00F9431D"/>
    <w:rsid w:val="00F94F99"/>
    <w:rsid w:val="00F966B4"/>
    <w:rsid w:val="00F9676D"/>
    <w:rsid w:val="00F97292"/>
    <w:rsid w:val="00F97960"/>
    <w:rsid w:val="00F97D37"/>
    <w:rsid w:val="00FA01F9"/>
    <w:rsid w:val="00FA0947"/>
    <w:rsid w:val="00FA43A9"/>
    <w:rsid w:val="00FA4C53"/>
    <w:rsid w:val="00FA4D88"/>
    <w:rsid w:val="00FA5A43"/>
    <w:rsid w:val="00FA5AEF"/>
    <w:rsid w:val="00FA5E85"/>
    <w:rsid w:val="00FA67C5"/>
    <w:rsid w:val="00FB0438"/>
    <w:rsid w:val="00FB1217"/>
    <w:rsid w:val="00FB21AF"/>
    <w:rsid w:val="00FB33E3"/>
    <w:rsid w:val="00FB3EAF"/>
    <w:rsid w:val="00FB50AE"/>
    <w:rsid w:val="00FB57ED"/>
    <w:rsid w:val="00FB6053"/>
    <w:rsid w:val="00FB7520"/>
    <w:rsid w:val="00FC1136"/>
    <w:rsid w:val="00FC21A5"/>
    <w:rsid w:val="00FC2F7B"/>
    <w:rsid w:val="00FC4B7F"/>
    <w:rsid w:val="00FC51B6"/>
    <w:rsid w:val="00FC55BA"/>
    <w:rsid w:val="00FC7183"/>
    <w:rsid w:val="00FD155B"/>
    <w:rsid w:val="00FD17EB"/>
    <w:rsid w:val="00FD1C6A"/>
    <w:rsid w:val="00FD1EED"/>
    <w:rsid w:val="00FD23A2"/>
    <w:rsid w:val="00FD251B"/>
    <w:rsid w:val="00FD274D"/>
    <w:rsid w:val="00FD33BB"/>
    <w:rsid w:val="00FD36C6"/>
    <w:rsid w:val="00FD3C21"/>
    <w:rsid w:val="00FD471E"/>
    <w:rsid w:val="00FD5E39"/>
    <w:rsid w:val="00FD67AD"/>
    <w:rsid w:val="00FD79D9"/>
    <w:rsid w:val="00FE0912"/>
    <w:rsid w:val="00FE0C48"/>
    <w:rsid w:val="00FE173C"/>
    <w:rsid w:val="00FE2108"/>
    <w:rsid w:val="00FE223F"/>
    <w:rsid w:val="00FE24DE"/>
    <w:rsid w:val="00FE2549"/>
    <w:rsid w:val="00FE28F8"/>
    <w:rsid w:val="00FE3229"/>
    <w:rsid w:val="00FE397A"/>
    <w:rsid w:val="00FE70AD"/>
    <w:rsid w:val="00FE79A0"/>
    <w:rsid w:val="00FF0B39"/>
    <w:rsid w:val="00FF1840"/>
    <w:rsid w:val="00FF1CA7"/>
    <w:rsid w:val="00FF2D8E"/>
    <w:rsid w:val="00FF3034"/>
    <w:rsid w:val="00FF3110"/>
    <w:rsid w:val="00FF3FE8"/>
    <w:rsid w:val="00FF46FC"/>
    <w:rsid w:val="00FF4A69"/>
    <w:rsid w:val="00FF4E62"/>
    <w:rsid w:val="00FF5E2F"/>
    <w:rsid w:val="00FF6675"/>
    <w:rsid w:val="00FF6D8D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CFA627"/>
  <w15:docId w15:val="{EC049F80-C518-4683-B486-312E46DD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BA04D8"/>
    <w:pPr>
      <w:spacing w:after="0" w:line="240" w:lineRule="auto"/>
    </w:pPr>
    <w:rPr>
      <w:rFonts w:ascii="Arial" w:eastAsia="Arial" w:hAnsi="Arial" w:cs="Times New Roman"/>
    </w:rPr>
  </w:style>
  <w:style w:type="paragraph" w:styleId="berschrift1">
    <w:name w:val="heading 1"/>
    <w:basedOn w:val="Standard"/>
    <w:next w:val="berschrift2"/>
    <w:link w:val="berschrift1Zchn"/>
    <w:uiPriority w:val="9"/>
    <w:qFormat/>
    <w:rsid w:val="00BA04D8"/>
    <w:pPr>
      <w:spacing w:after="440" w:line="576" w:lineRule="exact"/>
      <w:outlineLvl w:val="0"/>
    </w:pPr>
    <w:rPr>
      <w:sz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0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berschrift2"/>
    <w:next w:val="Textkrper"/>
    <w:link w:val="berschrift3Zchn"/>
    <w:uiPriority w:val="9"/>
    <w:qFormat/>
    <w:rsid w:val="00BA04D8"/>
    <w:pPr>
      <w:keepNext w:val="0"/>
      <w:keepLines w:val="0"/>
      <w:spacing w:before="0" w:after="520" w:line="336" w:lineRule="exact"/>
      <w:outlineLvl w:val="2"/>
    </w:pPr>
    <w:rPr>
      <w:rFonts w:ascii="Arial" w:eastAsia="Arial" w:hAnsi="Arial" w:cs="Times New Roman"/>
      <w:b w:val="0"/>
      <w:bCs w:val="0"/>
      <w:color w:val="auto"/>
      <w:sz w:val="2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04D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BA04D8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BA04D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A04D8"/>
    <w:rPr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A04D8"/>
    <w:rPr>
      <w:rFonts w:ascii="Arial" w:eastAsia="Arial" w:hAnsi="Arial" w:cs="Times New Roman"/>
      <w:sz w:val="4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04D8"/>
    <w:rPr>
      <w:rFonts w:ascii="Arial" w:eastAsia="Arial" w:hAnsi="Arial" w:cs="Times New Roman"/>
      <w:sz w:val="28"/>
    </w:rPr>
  </w:style>
  <w:style w:type="paragraph" w:styleId="Textkrper">
    <w:name w:val="Body Text"/>
    <w:basedOn w:val="Standard"/>
    <w:link w:val="TextkrperZchn"/>
    <w:uiPriority w:val="99"/>
    <w:qFormat/>
    <w:rsid w:val="00BA04D8"/>
    <w:pPr>
      <w:spacing w:after="240" w:line="300" w:lineRule="atLeast"/>
    </w:pPr>
    <w:rPr>
      <w:szCs w:val="18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A04D8"/>
    <w:rPr>
      <w:rFonts w:ascii="Arial" w:eastAsia="Arial" w:hAnsi="Arial" w:cs="Times New Roman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0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6E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6E63"/>
    <w:rPr>
      <w:rFonts w:ascii="Tahoma" w:eastAsia="Arial" w:hAnsi="Tahoma" w:cs="Tahoma"/>
      <w:sz w:val="16"/>
      <w:szCs w:val="16"/>
    </w:rPr>
  </w:style>
  <w:style w:type="paragraph" w:customStyle="1" w:styleId="oben">
    <w:name w:val="oben"/>
    <w:basedOn w:val="Standard"/>
    <w:uiPriority w:val="99"/>
    <w:rsid w:val="008019A5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6E43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E4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Jakob\Documents\Arbeitsverh&#228;ltnisse\TUMCS\TUMCS_Dokumenten&#252;bersetzung\TUMCS-Dokumente\Zwischenbericht_GC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Zwischenbericht_GCS.dotx</Template>
  <TotalTime>0</TotalTime>
  <Pages>1</Pages>
  <Words>124</Words>
  <Characters>785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6</vt:i4>
      </vt:variant>
    </vt:vector>
  </HeadingPairs>
  <TitlesOfParts>
    <vt:vector size="8" baseType="lpstr">
      <vt:lpstr/>
      <vt:lpstr/>
      <vt:lpstr/>
      <vt:lpstr>Promovend/in:</vt:lpstr>
      <vt:lpstr>Arbeitstitel:</vt:lpstr>
      <vt:lpstr>Betreuer/in:</vt:lpstr>
      <vt:lpstr/>
      <vt:lpstr>Zwischenbericht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</dc:creator>
  <cp:lastModifiedBy>Veronika Adam</cp:lastModifiedBy>
  <cp:revision>4</cp:revision>
  <dcterms:created xsi:type="dcterms:W3CDTF">2025-11-20T10:28:00Z</dcterms:created>
  <dcterms:modified xsi:type="dcterms:W3CDTF">2025-12-04T09:28:00Z</dcterms:modified>
</cp:coreProperties>
</file>